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A8056D" w:rsidRDefault="00A8056D">
      <w:pPr>
        <w:spacing w:before="8" w:after="0" w:line="140" w:lineRule="exact"/>
        <w:rPr>
          <w:rFonts w:ascii="Arial" w:hAnsi="Arial" w:cs="Arial"/>
          <w:b/>
          <w:sz w:val="28"/>
          <w:szCs w:val="28"/>
        </w:rPr>
      </w:pPr>
    </w:p>
    <w:p w:rsidR="00A8056D" w:rsidRPr="00A8056D" w:rsidRDefault="00A8056D" w:rsidP="00A8056D">
      <w:pPr>
        <w:spacing w:before="100" w:beforeAutospacing="1" w:after="0"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A8056D">
        <w:rPr>
          <w:rFonts w:ascii="Arial" w:hAnsi="Arial" w:cs="Arial"/>
          <w:b/>
          <w:sz w:val="28"/>
          <w:szCs w:val="28"/>
        </w:rPr>
        <w:t>CAL-AT Supplier Directory Survey</w:t>
      </w:r>
      <w:r w:rsidR="00DA3CF2">
        <w:rPr>
          <w:rFonts w:ascii="Arial" w:hAnsi="Arial" w:cs="Arial"/>
          <w:b/>
          <w:sz w:val="28"/>
          <w:szCs w:val="28"/>
        </w:rPr>
        <w:t xml:space="preserve"> Results</w:t>
      </w:r>
    </w:p>
    <w:p w:rsidR="00451558" w:rsidRDefault="00E43DB8">
      <w:pPr>
        <w:spacing w:before="11" w:after="0" w:line="240" w:lineRule="auto"/>
        <w:ind w:left="126" w:right="106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900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901" name="Freeform 83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3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1E1EDE" id="Group 838" o:spid="_x0000_s1026" style="position:absolute;margin-left:28.3pt;margin-top:30.55pt;width:87.6pt;height:16.15pt;z-index:-3466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">
                <v:shape id="Freeform 839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" path="m1707,r21,5l1744,19r8,21l1753,276r-6,22l1733,314r-20,8l47,323,25,317,9,303,1,282,,46,6,24,20,8,41,r6,l1707,e" fillcolor="#f8bd00" stroked="f">
                  <v:path arrowok="t" o:connecttype="custom" o:connectlocs="1707,611;1728,616;1744,630;1752,651;1753,887;1747,909;1733,925;1713,933;47,934;25,928;9,914;1,893;0,657;6,635;20,619;41,611;47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1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5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2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AE19F3">
      <w:pPr>
        <w:spacing w:before="54" w:after="0" w:line="302" w:lineRule="auto"/>
        <w:ind w:left="126" w:right="59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7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9</w:t>
      </w:r>
    </w:p>
    <w:p w:rsidR="00451558" w:rsidRDefault="00E43DB8">
      <w:pPr>
        <w:spacing w:before="1" w:after="0" w:line="240" w:lineRule="auto"/>
        <w:ind w:left="12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898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899" name="Freeform 83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60A695" id="Group 836" o:spid="_x0000_s1026" style="position:absolute;margin-left:28.3pt;margin-top:20.4pt;width:554.9pt;height:.1pt;z-index:-3473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j+YYwMAAOs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v/I/mGMD&#10;AADrBwAADgAAAAAAAAAAAAAAAAAuAgAAZHJzL2Uyb0RvYy54bWxQSwECLQAUAAYACAAAACEAgKGA&#10;U98AAAAJAQAADwAAAAAAAAAAAAAAAAC9BQAAZHJzL2Rvd25yZXYueG1sUEsFBgAAAAAEAAQA8wAA&#10;AMkGAAAAAA==&#10;">
                <v:shape id="Freeform 83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2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headerReference w:type="default" r:id="rId7"/>
          <w:footerReference w:type="default" r:id="rId8"/>
          <w:type w:val="continuous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896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97" name="Freeform 83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DA6001" id="Group 834" o:spid="_x0000_s1026" style="position:absolute;margin-left:28.3pt;margin-top:50.5pt;width:554.9pt;height:.1pt;z-index:-3472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2CRZA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LrvYJFk&#10;AwAA7QcAAA4AAAAAAAAAAAAAAAAALgIAAGRycy9lMm9Eb2MueG1sUEsBAi0AFAAGAAgAAAAhAGgw&#10;mrLfAAAACwEAAA8AAAAAAAAAAAAAAAAAvgUAAGRycy9kb3ducmV2LnhtbFBLBQYAAAAABAAEAPMA&#10;AADKBgAAAAA=&#10;">
                <v:shape id="Freeform 83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320" w:lineRule="auto"/>
        <w:ind w:right="432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5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985" r="13335" b="10795"/>
                <wp:wrapNone/>
                <wp:docPr id="894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95" name="Freeform 833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8C492C" id="Group 832" o:spid="_x0000_s1026" style="position:absolute;margin-left:28.3pt;margin-top:50.5pt;width:554.9pt;height:.1pt;z-index:-3471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e3YwMAAO0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COLXt2MD&#10;AADtBwAADgAAAAAAAAAAAAAAAAAuAgAAZHJzL2Uyb0RvYy54bWxQSwECLQAUAAYACAAAACEAaDCa&#10;st8AAAALAQAADwAAAAAAAAAAAAAAAAC9BQAAZHJzL2Rvd25yZXYueG1sUEsFBgAAAAAEAAQA8wAA&#10;AMkGAAAAAA==&#10;">
                <v:shape id="Freeform 833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00" w:space="382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7047230" cy="1270"/>
                <wp:effectExtent l="6985" t="12065" r="13335" b="5715"/>
                <wp:wrapNone/>
                <wp:docPr id="892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4"/>
                          <a:chExt cx="11098" cy="2"/>
                        </a:xfrm>
                      </wpg:grpSpPr>
                      <wps:wsp>
                        <wps:cNvPr id="893" name="Freeform 831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C005A8" id="Group 830" o:spid="_x0000_s1026" style="position:absolute;margin-left:28.3pt;margin-top:38.2pt;width:554.9pt;height:.1pt;z-index:-3470;mso-position-horizontal-relative:page" coordorigin="566,7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">
                <v:shape id="Freeform 831" o:spid="_x0000_s1027" style="position:absolute;left:566;top:7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23" w:space="35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1430" r="13335" b="6350"/>
                <wp:wrapNone/>
                <wp:docPr id="890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91" name="Freeform 82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4959E2" id="Group 828" o:spid="_x0000_s1026" style="position:absolute;margin-left:28.3pt;margin-top:50.5pt;width:554.9pt;height:.1pt;z-index:-3469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4wZA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CZwfjBk&#10;AwAA7QcAAA4AAAAAAAAAAAAAAAAALgIAAGRycy9lMm9Eb2MueG1sUEsBAi0AFAAGAAgAAAAhAGgw&#10;mrLfAAAACwEAAA8AAAAAAAAAAAAAAAAAvgUAAGRycy9kb3ducmV2LnhtbFBLBQYAAAAABAAEAPMA&#10;AADKBgAAAAA=&#10;">
                <v:shape id="Freeform 82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43" w:space="33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888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89" name="Freeform 827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D0F81" id="Group 826" o:spid="_x0000_s1026" style="position:absolute;margin-left:28.3pt;margin-top:50.5pt;width:554.9pt;height:.1pt;z-index:-3468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3sYw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Ax8t7GMD&#10;AADtBwAADgAAAAAAAAAAAAAAAAAuAgAAZHJzL2Uyb0RvYy54bWxQSwECLQAUAAYACAAAACEAaDCa&#10;st8AAAALAQAADwAAAAAAAAAAAAAAAAC9BQAAZHJzL2Rvd25yZXYueG1sUEsFBgAAAAAEAAQA8wAA&#10;AMkGAAAAAA==&#10;">
                <v:shape id="Freeform 827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8" w:space="264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9525" r="13335" b="8255"/>
                <wp:wrapNone/>
                <wp:docPr id="886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87" name="Freeform 82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8E1997" id="Group 824" o:spid="_x0000_s1026" style="position:absolute;margin-left:28.3pt;margin-top:50.5pt;width:554.9pt;height:.1pt;z-index:-3467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rXimOmMD&#10;AADtBwAADgAAAAAAAAAAAAAAAAAuAgAAZHJzL2Uyb0RvYy54bWxQSwECLQAUAAYACAAAACEAaDCa&#10;st8AAAALAQAADwAAAAAAAAAAAAAAAAC9BQAAZHJzL2Rvd25yZXYueG1sUEsFBgAAAAAEAAQA8wAA&#10;AMkGAAAAAA==&#10;">
                <v:shape id="Freeform 82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63" w:space="220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lastRenderedPageBreak/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4" w:space="268"/>
            <w:col w:w="555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footerReference w:type="default" r:id="rId9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884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85" name="Freeform 823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8E09A7" id="Group 822" o:spid="_x0000_s1026" style="position:absolute;margin-left:28.3pt;margin-top:62.8pt;width:554.9pt;height:.1pt;z-index:-3465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Ie/s&#10;d2UDAADtBwAADgAAAAAAAAAAAAAAAAAuAgAAZHJzL2Uyb0RvYy54bWxQSwECLQAUAAYACAAAACEA&#10;3MvbmuAAAAALAQAADwAAAAAAAAAAAAAAAAC/BQAAZHJzL2Rvd25yZXYueG1sUEsFBgAAAAAEAAQA&#10;8wAAAMwGAAAAAA==&#10;">
                <v:shape id="Freeform 823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86" w:space="69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948055</wp:posOffset>
                </wp:positionV>
                <wp:extent cx="7058025" cy="30480"/>
                <wp:effectExtent l="1905" t="5080" r="7620" b="2540"/>
                <wp:wrapNone/>
                <wp:docPr id="879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493"/>
                          <a:chExt cx="11115" cy="48"/>
                        </a:xfrm>
                      </wpg:grpSpPr>
                      <wpg:grpSp>
                        <wpg:cNvPr id="880" name="Group 820"/>
                        <wpg:cNvGrpSpPr>
                          <a:grpSpLocks/>
                        </wpg:cNvGrpSpPr>
                        <wpg:grpSpPr bwMode="auto">
                          <a:xfrm>
                            <a:off x="566" y="1502"/>
                            <a:ext cx="11098" cy="2"/>
                            <a:chOff x="566" y="1502"/>
                            <a:chExt cx="11098" cy="2"/>
                          </a:xfrm>
                        </wpg:grpSpPr>
                        <wps:wsp>
                          <wps:cNvPr id="881" name="Freeform 821"/>
                          <wps:cNvSpPr>
                            <a:spLocks/>
                          </wps:cNvSpPr>
                          <wps:spPr bwMode="auto">
                            <a:xfrm>
                              <a:off x="566" y="150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18"/>
                        <wpg:cNvGrpSpPr>
                          <a:grpSpLocks/>
                        </wpg:cNvGrpSpPr>
                        <wpg:grpSpPr bwMode="auto">
                          <a:xfrm>
                            <a:off x="566" y="1533"/>
                            <a:ext cx="11098" cy="2"/>
                            <a:chOff x="566" y="1533"/>
                            <a:chExt cx="11098" cy="2"/>
                          </a:xfrm>
                        </wpg:grpSpPr>
                        <wps:wsp>
                          <wps:cNvPr id="883" name="Freeform 819"/>
                          <wps:cNvSpPr>
                            <a:spLocks/>
                          </wps:cNvSpPr>
                          <wps:spPr bwMode="auto">
                            <a:xfrm>
                              <a:off x="566" y="153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1FE2B7" id="Group 817" o:spid="_x0000_s1026" style="position:absolute;margin-left:27.9pt;margin-top:74.65pt;width:555.75pt;height:2.4pt;z-index:-3464;mso-position-horizontal-relative:page" coordorigin="558,149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">
                <v:group id="Group 820" o:spid="_x0000_s1027" style="position:absolute;left:566;top:1502;width:11098;height:2" coordorigin="566,150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21" o:spid="_x0000_s1028" style="position:absolute;left:566;top:150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818" o:spid="_x0000_s1029" style="position:absolute;left:566;top:1533;width:11098;height:2" coordorigin="566,153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19" o:spid="_x0000_s1030" style="position:absolute;left:566;top:1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84" w:space="399"/>
            <w:col w:w="555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335" r="13335" b="4445"/>
                <wp:wrapNone/>
                <wp:docPr id="87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78" name="Freeform 816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395BB1" id="Group 815" o:spid="_x0000_s1026" style="position:absolute;margin-left:28.3pt;margin-top:62.8pt;width:554.9pt;height:.1pt;z-index:-3463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B75oO8&#10;ZAMAAO0HAAAOAAAAAAAAAAAAAAAAAC4CAABkcnMvZTJvRG9jLnhtbFBLAQItABQABgAIAAAAIQDc&#10;y9ua4AAAAAsBAAAPAAAAAAAAAAAAAAAAAL4FAABkcnMvZG93bnJldi54bWxQSwUGAAAAAAQABADz&#10;AAAAywYAAAAA&#10;">
                <v:shape id="Freeform 816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4931" w:space="852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350" r="13335" b="11430"/>
                <wp:wrapNone/>
                <wp:docPr id="875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76" name="Freeform 814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1B6A81" id="Group 813" o:spid="_x0000_s1026" style="position:absolute;margin-left:28.3pt;margin-top:62.8pt;width:554.9pt;height:.1pt;z-index:-3462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DgM3xO&#10;ZAMAAO0HAAAOAAAAAAAAAAAAAAAAAC4CAABkcnMvZTJvRG9jLnhtbFBLAQItABQABgAIAAAAIQDc&#10;y9ua4AAAAAsBAAAPAAAAAAAAAAAAAAAAAL4FAABkcnMvZG93bnJldi54bWxQSwUGAAAAAAQABADz&#10;AAAAywYAAAAA&#10;">
                <v:shape id="Freeform 814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24" w:space="659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8890" r="13335" b="8890"/>
                <wp:wrapNone/>
                <wp:docPr id="873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74" name="Freeform 812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18D6C9" id="Group 811" o:spid="_x0000_s1026" style="position:absolute;margin-left:28.3pt;margin-top:62.8pt;width:554.9pt;height:.1pt;z-index:-3461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Cr6boF&#10;ZAMAAO0HAAAOAAAAAAAAAAAAAAAAAC4CAABkcnMvZTJvRG9jLnhtbFBLAQItABQABgAIAAAAIQDc&#10;y9ua4AAAAAsBAAAPAAAAAAAAAAAAAAAAAL4FAABkcnMvZG93bnJldi54bWxQSwUGAAAAAAQABADz&#10;AAAAywYAAAAA&#10;">
                <v:shape id="Freeform 812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76" w:space="70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1430" r="13335" b="6350"/>
                <wp:wrapNone/>
                <wp:docPr id="871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72" name="Freeform 810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A9692E" id="Group 809" o:spid="_x0000_s1026" style="position:absolute;margin-left:28.3pt;margin-top:62.8pt;width:554.9pt;height:.1pt;z-index:-3460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">
                <v:shape id="Freeform 810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869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70" name="Freeform 80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D2E33E" id="Group 807" o:spid="_x0000_s1026" style="position:absolute;margin-left:28.3pt;margin-top:62.8pt;width:554.9pt;height:.1pt;z-index:-3459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DLp965j&#10;AwAA7QcAAA4AAAAAAAAAAAAAAAAALgIAAGRycy9lMm9Eb2MueG1sUEsBAi0AFAAGAAgAAAAhANzL&#10;25rgAAAACwEAAA8AAAAAAAAAAAAAAAAAvQUAAGRycy9kb3ducmV2LnhtbFBLBQYAAAAABAAEAPMA&#10;AADKBgAAAAA=&#10;">
                <v:shape id="Freeform 80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985" r="13335" b="10795"/>
                <wp:wrapNone/>
                <wp:docPr id="867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68" name="Freeform 806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3E1D34" id="Group 805" o:spid="_x0000_s1026" style="position:absolute;margin-left:28.3pt;margin-top:62.8pt;width:554.9pt;height:.1pt;z-index:-3458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GxxRRdj&#10;AwAA7QcAAA4AAAAAAAAAAAAAAAAALgIAAGRycy9lMm9Eb2MueG1sUEsBAi0AFAAGAAgAAAAhANzL&#10;25rgAAAACwEAAA8AAAAAAAAAAAAAAAAAvQUAAGRycy9kb3ducmV2LnhtbFBLBQYAAAAABAAEAPMA&#10;AADKBgAAAAA=&#10;">
                <v:shape id="Freeform 806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97" w:space="38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80"/>
        </w:tabs>
        <w:spacing w:before="37" w:after="0" w:line="240" w:lineRule="auto"/>
        <w:ind w:left="1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451558">
      <w:pPr>
        <w:spacing w:before="4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4"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33D48"/>
          <w:sz w:val="20"/>
          <w:szCs w:val="20"/>
        </w:rPr>
        <w:t>Q17</w:t>
      </w:r>
      <w:r>
        <w:rPr>
          <w:rFonts w:ascii="Arial" w:eastAsia="Arial" w:hAnsi="Arial" w:cs="Arial"/>
          <w:color w:val="333D4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>Address</w:t>
      </w:r>
      <w:r>
        <w:rPr>
          <w:rFonts w:ascii="Arial" w:eastAsia="Arial" w:hAnsi="Arial" w:cs="Arial"/>
          <w:color w:val="333D4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ab/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Respondent</w:t>
      </w:r>
      <w:r>
        <w:rPr>
          <w:rFonts w:ascii="Arial" w:eastAsia="Arial" w:hAnsi="Arial" w:cs="Arial"/>
          <w:color w:val="6B777E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skipped</w:t>
      </w:r>
      <w:r w:rsidR="0013539D">
        <w:rPr>
          <w:rFonts w:ascii="Arial" w:eastAsia="Arial" w:hAnsi="Arial" w:cs="Arial"/>
          <w:color w:val="6B777E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6B777E"/>
          <w:w w:val="113"/>
          <w:sz w:val="18"/>
          <w:szCs w:val="18"/>
        </w:rPr>
        <w:t>question</w:t>
      </w:r>
    </w:p>
    <w:p w:rsidR="00451558" w:rsidRDefault="00451558">
      <w:pPr>
        <w:spacing w:after="0"/>
        <w:sectPr w:rsidR="00451558">
          <w:footerReference w:type="default" r:id="rId10"/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26" w:right="106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865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866" name="Freeform 804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3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A7105A" id="Group 803" o:spid="_x0000_s1026" style="position:absolute;margin-left:28.3pt;margin-top:30.55pt;width:87.6pt;height:16.15pt;z-index:-3450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">
                <v:shape id="Freeform 804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" path="m1707,r21,5l1744,19r8,21l1753,276r-6,22l1733,314r-20,8l47,323,25,317,9,303,1,282,,46,6,24,20,8,41,r6,l1707,e" fillcolor="#f8bd00" stroked="f">
                  <v:path arrowok="t" o:connecttype="custom" o:connectlocs="1707,611;1728,616;1744,630;1752,651;1753,887;1747,909;1733,925;1713,933;47,934;25,928;9,914;1,893;0,657;6,635;20,619;41,611;47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2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5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2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956213">
      <w:pPr>
        <w:spacing w:before="54" w:after="0" w:line="302" w:lineRule="auto"/>
        <w:ind w:left="126" w:right="59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2</w:t>
      </w:r>
    </w:p>
    <w:p w:rsidR="00451558" w:rsidRDefault="00E43DB8">
      <w:pPr>
        <w:spacing w:before="1" w:after="0" w:line="240" w:lineRule="auto"/>
        <w:ind w:left="12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863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864" name="Freeform 802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318B6F" id="Group 801" o:spid="_x0000_s1026" style="position:absolute;margin-left:28.3pt;margin-top:20.4pt;width:554.9pt;height:.1pt;z-index:-3457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bUmYgMAAOs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D+WbUmYgMA&#10;AOsHAAAOAAAAAAAAAAAAAAAAAC4CAABkcnMvZTJvRG9jLnhtbFBLAQItABQABgAIAAAAIQCAoYBT&#10;3wAAAAkBAAAPAAAAAAAAAAAAAAAAALwFAABkcnMvZG93bnJldi54bWxQSwUGAAAAAAQABADzAAAA&#10;yAYAAAAA&#10;">
                <v:shape id="Freeform 802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2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11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86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62" name="Freeform 800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B1AEA6" id="Group 799" o:spid="_x0000_s1026" style="position:absolute;margin-left:28.3pt;margin-top:50.5pt;width:554.9pt;height:.1pt;z-index:-3456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BiMzdCYgMA&#10;AO0HAAAOAAAAAAAAAAAAAAAAAC4CAABkcnMvZTJvRG9jLnhtbFBLAQItABQABgAIAAAAIQBoMJqy&#10;3wAAAAsBAAAPAAAAAAAAAAAAAAAAALwFAABkcnMvZG93bnJldi54bWxQSwUGAAAAAAQABADzAAAA&#10;yAYAAAAA&#10;">
                <v:shape id="Freeform 800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053724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5B4749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 w:rsidP="00893DC7">
      <w:pPr>
        <w:tabs>
          <w:tab w:val="left" w:pos="90"/>
          <w:tab w:val="left" w:pos="1260"/>
        </w:tabs>
        <w:spacing w:before="65" w:after="0" w:line="320" w:lineRule="auto"/>
        <w:ind w:right="432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893DC7"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eas</w:t>
      </w:r>
      <w:r w:rsidR="00893DC7"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e specify) 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5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985" r="13335" b="10795"/>
                <wp:wrapNone/>
                <wp:docPr id="85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60" name="Freeform 798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3DC70D" id="Group 797" o:spid="_x0000_s1026" style="position:absolute;margin-left:28.3pt;margin-top:50.5pt;width:554.9pt;height:.1pt;z-index:-345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kNZQ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">
                <v:shape id="Freeform 798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00" w:space="382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7047230" cy="1270"/>
                <wp:effectExtent l="6985" t="12065" r="13335" b="5715"/>
                <wp:wrapNone/>
                <wp:docPr id="857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4"/>
                          <a:chExt cx="11098" cy="2"/>
                        </a:xfrm>
                      </wpg:grpSpPr>
                      <wps:wsp>
                        <wps:cNvPr id="858" name="Freeform 796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C1A7F6" id="Group 795" o:spid="_x0000_s1026" style="position:absolute;margin-left:28.3pt;margin-top:38.2pt;width:554.9pt;height:.1pt;z-index:-3454;mso-position-horizontal-relative:page" coordorigin="566,7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y/YwMAAOs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">
                <v:shape id="Freeform 796" o:spid="_x0000_s1027" style="position:absolute;left:566;top:7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23" w:space="35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1430" r="13335" b="6350"/>
                <wp:wrapNone/>
                <wp:docPr id="855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56" name="Freeform 794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711D1B" id="Group 793" o:spid="_x0000_s1026" style="position:absolute;margin-left:28.3pt;margin-top:50.5pt;width:554.9pt;height:.1pt;z-index:-3453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xXZQMAAO0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">
                <v:shape id="Freeform 794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43" w:space="33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853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54" name="Freeform 792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26DF60" id="Group 791" o:spid="_x0000_s1026" style="position:absolute;margin-left:28.3pt;margin-top:50.5pt;width:554.9pt;height:.1pt;z-index:-3452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8oc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DB18ocYgMA&#10;AO0HAAAOAAAAAAAAAAAAAAAAAC4CAABkcnMvZTJvRG9jLnhtbFBLAQItABQABgAIAAAAIQBoMJqy&#10;3wAAAAsBAAAPAAAAAAAAAAAAAAAAALwFAABkcnMvZG93bnJldi54bWxQSwUGAAAAAAQABADzAAAA&#10;yAYAAAAA&#10;">
                <v:shape id="Freeform 792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8" w:space="264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9525" r="13335" b="8255"/>
                <wp:wrapNone/>
                <wp:docPr id="851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52" name="Freeform 790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C7639" id="Group 789" o:spid="_x0000_s1026" style="position:absolute;margin-left:28.3pt;margin-top:50.5pt;width:554.9pt;height:.1pt;z-index:-3451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Ac1KE5YgMA&#10;AO0HAAAOAAAAAAAAAAAAAAAAAC4CAABkcnMvZTJvRG9jLnhtbFBLAQItABQABgAIAAAAIQBoMJqy&#10;3wAAAAsBAAAPAAAAAAAAAAAAAAAAALwFAABkcnMvZG93bnJldi54bWxQSwUGAAAAAAQABADzAAAA&#10;yAYAAAAA&#10;">
                <v:shape id="Freeform 790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63" w:space="220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4" w:space="268"/>
            <w:col w:w="555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footerReference w:type="default" r:id="rId12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849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50" name="Freeform 78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2AA435" id="Group 787" o:spid="_x0000_s1026" style="position:absolute;margin-left:28.3pt;margin-top:62.8pt;width:554.9pt;height:.1pt;z-index:-3449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BmTXrc&#10;ZAMAAO0HAAAOAAAAAAAAAAAAAAAAAC4CAABkcnMvZTJvRG9jLnhtbFBLAQItABQABgAIAAAAIQDc&#10;y9ua4AAAAAsBAAAPAAAAAAAAAAAAAAAAAL4FAABkcnMvZG93bnJldi54bWxQSwUGAAAAAAQABADz&#10;AAAAywYAAAAA&#10;">
                <v:shape id="Freeform 78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86" w:space="69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948055</wp:posOffset>
                </wp:positionV>
                <wp:extent cx="7058025" cy="30480"/>
                <wp:effectExtent l="1905" t="5080" r="7620" b="2540"/>
                <wp:wrapNone/>
                <wp:docPr id="844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493"/>
                          <a:chExt cx="11115" cy="48"/>
                        </a:xfrm>
                      </wpg:grpSpPr>
                      <wpg:grpSp>
                        <wpg:cNvPr id="845" name="Group 785"/>
                        <wpg:cNvGrpSpPr>
                          <a:grpSpLocks/>
                        </wpg:cNvGrpSpPr>
                        <wpg:grpSpPr bwMode="auto">
                          <a:xfrm>
                            <a:off x="566" y="1502"/>
                            <a:ext cx="11098" cy="2"/>
                            <a:chOff x="566" y="1502"/>
                            <a:chExt cx="11098" cy="2"/>
                          </a:xfrm>
                        </wpg:grpSpPr>
                        <wps:wsp>
                          <wps:cNvPr id="846" name="Freeform 786"/>
                          <wps:cNvSpPr>
                            <a:spLocks/>
                          </wps:cNvSpPr>
                          <wps:spPr bwMode="auto">
                            <a:xfrm>
                              <a:off x="566" y="150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783"/>
                        <wpg:cNvGrpSpPr>
                          <a:grpSpLocks/>
                        </wpg:cNvGrpSpPr>
                        <wpg:grpSpPr bwMode="auto">
                          <a:xfrm>
                            <a:off x="566" y="1533"/>
                            <a:ext cx="11098" cy="2"/>
                            <a:chOff x="566" y="1533"/>
                            <a:chExt cx="11098" cy="2"/>
                          </a:xfrm>
                        </wpg:grpSpPr>
                        <wps:wsp>
                          <wps:cNvPr id="848" name="Freeform 784"/>
                          <wps:cNvSpPr>
                            <a:spLocks/>
                          </wps:cNvSpPr>
                          <wps:spPr bwMode="auto">
                            <a:xfrm>
                              <a:off x="566" y="153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EDE693" id="Group 782" o:spid="_x0000_s1026" style="position:absolute;margin-left:27.9pt;margin-top:74.65pt;width:555.75pt;height:2.4pt;z-index:-3448;mso-position-horizontal-relative:page" coordorigin="558,149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">
                <v:group id="Group 785" o:spid="_x0000_s1027" style="position:absolute;left:566;top:1502;width:11098;height:2" coordorigin="566,150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786" o:spid="_x0000_s1028" style="position:absolute;left:566;top:150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783" o:spid="_x0000_s1029" style="position:absolute;left:566;top:1533;width:11098;height:2" coordorigin="566,153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1G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mS/g7E46AXP8CAAD//wMAUEsBAi0AFAAGAAgAAAAhANvh9svuAAAAhQEAABMAAAAAAAAA&#10;AAAAAAAAAAAAAFtDb250ZW50X1R5cGVzXS54bWxQSwECLQAUAAYACAAAACEAWvQsW78AAAAVAQAA&#10;CwAAAAAAAAAAAAAAAAAfAQAAX3JlbHMvLnJlbHNQSwECLQAUAAYACAAAACEAErjtRsYAAADcAAAA&#10;DwAAAAAAAAAAAAAAAAAHAgAAZHJzL2Rvd25yZXYueG1sUEsFBgAAAAADAAMAtwAAAPoCAAAAAA==&#10;">
                  <v:shape id="Freeform 784" o:spid="_x0000_s1030" style="position:absolute;left:566;top:1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84" w:space="399"/>
            <w:col w:w="555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335" r="13335" b="4445"/>
                <wp:wrapNone/>
                <wp:docPr id="84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43" name="Freeform 781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4DAA34" id="Group 780" o:spid="_x0000_s1026" style="position:absolute;margin-left:28.3pt;margin-top:62.8pt;width:554.9pt;height:.1pt;z-index:-3447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8dM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">
                <v:shape id="Freeform 781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4931" w:space="852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350" r="13335" b="11430"/>
                <wp:wrapNone/>
                <wp:docPr id="840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41" name="Freeform 779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E213D" id="Group 778" o:spid="_x0000_s1026" style="position:absolute;margin-left:28.3pt;margin-top:62.8pt;width:554.9pt;height:.1pt;z-index:-3446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TGZA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A1qgTG&#10;ZAMAAO0HAAAOAAAAAAAAAAAAAAAAAC4CAABkcnMvZTJvRG9jLnhtbFBLAQItABQABgAIAAAAIQDc&#10;y9ua4AAAAAsBAAAPAAAAAAAAAAAAAAAAAL4FAABkcnMvZG93bnJldi54bWxQSwUGAAAAAAQABADz&#10;AAAAywYAAAAA&#10;">
                <v:shape id="Freeform 779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24" w:space="659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8890" r="13335" b="8890"/>
                <wp:wrapNone/>
                <wp:docPr id="838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39" name="Freeform 777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7838C0" id="Group 776" o:spid="_x0000_s1026" style="position:absolute;margin-left:28.3pt;margin-top:62.8pt;width:554.9pt;height:.1pt;z-index:-3445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2pYwMAAO0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MNQTalj&#10;AwAA7QcAAA4AAAAAAAAAAAAAAAAALgIAAGRycy9lMm9Eb2MueG1sUEsBAi0AFAAGAAgAAAAhANzL&#10;25rgAAAACwEAAA8AAAAAAAAAAAAAAAAAvQUAAGRycy9kb3ducmV2LnhtbFBLBQYAAAAABAAEAPMA&#10;AADKBgAAAAA=&#10;">
                <v:shape id="Freeform 777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76" w:space="70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1430" r="13335" b="6350"/>
                <wp:wrapNone/>
                <wp:docPr id="83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37" name="Freeform 775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FFE249" id="Group 774" o:spid="_x0000_s1026" style="position:absolute;margin-left:28.3pt;margin-top:62.8pt;width:554.9pt;height:.1pt;z-index:-3444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Z/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G03xn9j&#10;AwAA7QcAAA4AAAAAAAAAAAAAAAAALgIAAGRycy9lMm9Eb2MueG1sUEsBAi0AFAAGAAgAAAAhANzL&#10;25rgAAAACwEAAA8AAAAAAAAAAAAAAAAAvQUAAGRycy9kb3ducmV2LnhtbFBLBQYAAAAABAAEAPMA&#10;AADKBgAAAAA=&#10;">
                <v:shape id="Freeform 775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834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35" name="Freeform 773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4638CA" id="Group 772" o:spid="_x0000_s1026" style="position:absolute;margin-left:28.3pt;margin-top:62.8pt;width:554.9pt;height:.1pt;z-index:-3443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3zpx&#10;WWUDAADtBwAADgAAAAAAAAAAAAAAAAAuAgAAZHJzL2Uyb0RvYy54bWxQSwECLQAUAAYACAAAACEA&#10;3MvbmuAAAAALAQAADwAAAAAAAAAAAAAAAAC/BQAAZHJzL2Rvd25yZXYueG1sUEsFBgAAAAAEAAQA&#10;8wAAAMwGAAAAAA==&#10;">
                <v:shape id="Freeform 773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985" r="13335" b="10795"/>
                <wp:wrapNone/>
                <wp:docPr id="832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33" name="Freeform 771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A00F6B" id="Group 770" o:spid="_x0000_s1026" style="position:absolute;margin-left:28.3pt;margin-top:62.8pt;width:554.9pt;height:.1pt;z-index:-3442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NEPbyFj&#10;AwAA7QcAAA4AAAAAAAAAAAAAAAAALgIAAGRycy9lMm9Eb2MueG1sUEsBAi0AFAAGAAgAAAAhANzL&#10;25rgAAAACwEAAA8AAAAAAAAAAAAAAAAAvQUAAGRycy9kb3ducmV2LnhtbFBLBQYAAAAABAAEAPMA&#10;AADKBgAAAAA=&#10;">
                <v:shape id="Freeform 771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97" w:space="38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80"/>
        </w:tabs>
        <w:spacing w:before="37" w:after="0" w:line="240" w:lineRule="auto"/>
        <w:ind w:left="1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451558">
      <w:pPr>
        <w:spacing w:before="4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4"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33D48"/>
          <w:sz w:val="20"/>
          <w:szCs w:val="20"/>
        </w:rPr>
        <w:t>Q17</w:t>
      </w:r>
      <w:r>
        <w:rPr>
          <w:rFonts w:ascii="Arial" w:eastAsia="Arial" w:hAnsi="Arial" w:cs="Arial"/>
          <w:color w:val="333D4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>Address</w:t>
      </w:r>
      <w:r>
        <w:rPr>
          <w:rFonts w:ascii="Arial" w:eastAsia="Arial" w:hAnsi="Arial" w:cs="Arial"/>
          <w:color w:val="333D4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ab/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Respondent</w:t>
      </w:r>
      <w:r>
        <w:rPr>
          <w:rFonts w:ascii="Arial" w:eastAsia="Arial" w:hAnsi="Arial" w:cs="Arial"/>
          <w:color w:val="6B777E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skipped</w:t>
      </w:r>
      <w:r w:rsidR="005B4749">
        <w:rPr>
          <w:rFonts w:ascii="Arial" w:eastAsia="Arial" w:hAnsi="Arial" w:cs="Arial"/>
          <w:color w:val="6B777E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6B777E"/>
          <w:w w:val="113"/>
          <w:sz w:val="18"/>
          <w:szCs w:val="18"/>
        </w:rPr>
        <w:t>question</w:t>
      </w:r>
    </w:p>
    <w:p w:rsidR="00451558" w:rsidRDefault="00451558">
      <w:pPr>
        <w:spacing w:after="0"/>
        <w:sectPr w:rsidR="00451558">
          <w:footerReference w:type="default" r:id="rId13"/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26" w:right="106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830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831" name="Freeform 76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3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7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8C30F" id="Group 768" o:spid="_x0000_s1026" style="position:absolute;margin-left:28.3pt;margin-top:30.55pt;width:87.6pt;height:16.15pt;z-index:-3434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">
                <v:shape id="Freeform 769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" path="m1707,r21,5l1744,19r8,21l1753,276r-6,22l1733,314r-20,8l47,323,25,317,9,303,1,282,,46,6,24,20,8,41,r6,l1707,e" fillcolor="#f8bd00" stroked="f">
                  <v:path arrowok="t" o:connecttype="custom" o:connectlocs="1707,611;1728,616;1744,630;1752,651;1753,887;1747,909;1733,925;1713,933;47,934;25,928;9,914;1,893;0,657;6,635;20,619;41,611;47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3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5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2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D563CE">
      <w:pPr>
        <w:spacing w:before="54" w:after="0" w:line="302" w:lineRule="auto"/>
        <w:ind w:left="126" w:right="59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4</w:t>
      </w:r>
    </w:p>
    <w:p w:rsidR="00451558" w:rsidRDefault="00E43DB8">
      <w:pPr>
        <w:spacing w:before="1" w:after="0" w:line="240" w:lineRule="auto"/>
        <w:ind w:left="12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82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829" name="Freeform 76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1FAF60" id="Group 766" o:spid="_x0000_s1026" style="position:absolute;margin-left:28.3pt;margin-top:20.4pt;width:554.9pt;height:.1pt;z-index:-3441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">
                <v:shape id="Freeform 76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2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14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826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27" name="Freeform 76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2DDB59" id="Group 764" o:spid="_x0000_s1026" style="position:absolute;margin-left:28.3pt;margin-top:50.5pt;width:554.9pt;height:.1pt;z-index:-3440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2/Yw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RDr9v2MD&#10;AADtBwAADgAAAAAAAAAAAAAAAAAuAgAAZHJzL2Uyb0RvYy54bWxQSwECLQAUAAYACAAAACEAaDCa&#10;st8AAAALAQAADwAAAAAAAAAAAAAAAAC9BQAAZHJzL2Rvd25yZXYueG1sUEsFBgAAAAAEAAQA8wAA&#10;AMkGAAAAAA==&#10;">
                <v:shape id="Freeform 76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5B4749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DO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5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985" r="13335" b="10795"/>
                <wp:wrapNone/>
                <wp:docPr id="824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25" name="Freeform 763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22462D" id="Group 762" o:spid="_x0000_s1026" style="position:absolute;margin-left:28.3pt;margin-top:50.5pt;width:554.9pt;height:.1pt;z-index:-3439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0qZYwMAAO0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9jdKmWMD&#10;AADtBwAADgAAAAAAAAAAAAAAAAAuAgAAZHJzL2Uyb0RvYy54bWxQSwECLQAUAAYACAAAACEAaDCa&#10;st8AAAALAQAADwAAAAAAAAAAAAAAAAC9BQAAZHJzL2Rvd25yZXYueG1sUEsFBgAAAAAEAAQA8wAA&#10;AMkGAAAAAA==&#10;">
                <v:shape id="Freeform 763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00" w:space="382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7047230" cy="1270"/>
                <wp:effectExtent l="6985" t="12065" r="13335" b="5715"/>
                <wp:wrapNone/>
                <wp:docPr id="822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4"/>
                          <a:chExt cx="11098" cy="2"/>
                        </a:xfrm>
                      </wpg:grpSpPr>
                      <wps:wsp>
                        <wps:cNvPr id="823" name="Freeform 761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3047DE" id="Group 760" o:spid="_x0000_s1026" style="position:absolute;margin-left:28.3pt;margin-top:38.2pt;width:554.9pt;height:.1pt;z-index:-3438;mso-position-horizontal-relative:page" coordorigin="566,7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">
                <v:shape id="Freeform 761" o:spid="_x0000_s1027" style="position:absolute;left:566;top:7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23" w:space="35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1430" r="13335" b="6350"/>
                <wp:wrapNone/>
                <wp:docPr id="820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21" name="Freeform 75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39A07F" id="Group 758" o:spid="_x0000_s1026" style="position:absolute;margin-left:28.3pt;margin-top:50.5pt;width:554.9pt;height:.1pt;z-index:-3437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DkDOUpk&#10;AwAA7QcAAA4AAAAAAAAAAAAAAAAALgIAAGRycy9lMm9Eb2MueG1sUEsBAi0AFAAGAAgAAAAhAGgw&#10;mrLfAAAACwEAAA8AAAAAAAAAAAAAAAAAvgUAAGRycy9kb3ducmV2LnhtbFBLBQYAAAAABAAEAPMA&#10;AADKBgAAAAA=&#10;">
                <v:shape id="Freeform 75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43" w:space="33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818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19" name="Freeform 757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9AC177" id="Group 756" o:spid="_x0000_s1026" style="position:absolute;margin-left:28.3pt;margin-top:50.5pt;width:554.9pt;height:.1pt;z-index:-3436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xOYw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kuJMTmMD&#10;AADtBwAADgAAAAAAAAAAAAAAAAAuAgAAZHJzL2Uyb0RvYy54bWxQSwECLQAUAAYACAAAACEAaDCa&#10;st8AAAALAQAADwAAAAAAAAAAAAAAAAC9BQAAZHJzL2Rvd25yZXYueG1sUEsFBgAAAAAEAAQA8wAA&#10;AMkGAAAAAA==&#10;">
                <v:shape id="Freeform 757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8" w:space="264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9525" r="13335" b="8255"/>
                <wp:wrapNone/>
                <wp:docPr id="816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817" name="Freeform 75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FE4F8E" id="Group 754" o:spid="_x0000_s1026" style="position:absolute;margin-left:28.3pt;margin-top:50.5pt;width:554.9pt;height:.1pt;z-index:-343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eY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PIXHmGMD&#10;AADtBwAADgAAAAAAAAAAAAAAAAAuAgAAZHJzL2Uyb0RvYy54bWxQSwECLQAUAAYACAAAACEAaDCa&#10;st8AAAALAQAADwAAAAAAAAAAAAAAAAC9BQAAZHJzL2Rvd25yZXYueG1sUEsFBgAAAAAEAAQA8wAA&#10;AMkGAAAAAA==&#10;">
                <v:shape id="Freeform 75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63" w:space="220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4" w:space="268"/>
            <w:col w:w="555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footerReference w:type="default" r:id="rId15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814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15" name="Freeform 753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F7212C" id="Group 752" o:spid="_x0000_s1026" style="position:absolute;margin-left:28.3pt;margin-top:62.8pt;width:554.9pt;height:.1pt;z-index:-3433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3VZA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CwEo3V&#10;ZAMAAO0HAAAOAAAAAAAAAAAAAAAAAC4CAABkcnMvZTJvRG9jLnhtbFBLAQItABQABgAIAAAAIQDc&#10;y9ua4AAAAAsBAAAPAAAAAAAAAAAAAAAAAL4FAABkcnMvZG93bnJldi54bWxQSwUGAAAAAAQABADz&#10;AAAAywYAAAAA&#10;">
                <v:shape id="Freeform 753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86" w:space="69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948055</wp:posOffset>
                </wp:positionV>
                <wp:extent cx="7058025" cy="30480"/>
                <wp:effectExtent l="1905" t="5080" r="7620" b="2540"/>
                <wp:wrapNone/>
                <wp:docPr id="809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493"/>
                          <a:chExt cx="11115" cy="48"/>
                        </a:xfrm>
                      </wpg:grpSpPr>
                      <wpg:grpSp>
                        <wpg:cNvPr id="810" name="Group 750"/>
                        <wpg:cNvGrpSpPr>
                          <a:grpSpLocks/>
                        </wpg:cNvGrpSpPr>
                        <wpg:grpSpPr bwMode="auto">
                          <a:xfrm>
                            <a:off x="566" y="1502"/>
                            <a:ext cx="11098" cy="2"/>
                            <a:chOff x="566" y="1502"/>
                            <a:chExt cx="11098" cy="2"/>
                          </a:xfrm>
                        </wpg:grpSpPr>
                        <wps:wsp>
                          <wps:cNvPr id="811" name="Freeform 751"/>
                          <wps:cNvSpPr>
                            <a:spLocks/>
                          </wps:cNvSpPr>
                          <wps:spPr bwMode="auto">
                            <a:xfrm>
                              <a:off x="566" y="150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748"/>
                        <wpg:cNvGrpSpPr>
                          <a:grpSpLocks/>
                        </wpg:cNvGrpSpPr>
                        <wpg:grpSpPr bwMode="auto">
                          <a:xfrm>
                            <a:off x="566" y="1533"/>
                            <a:ext cx="11098" cy="2"/>
                            <a:chOff x="566" y="1533"/>
                            <a:chExt cx="11098" cy="2"/>
                          </a:xfrm>
                        </wpg:grpSpPr>
                        <wps:wsp>
                          <wps:cNvPr id="813" name="Freeform 749"/>
                          <wps:cNvSpPr>
                            <a:spLocks/>
                          </wps:cNvSpPr>
                          <wps:spPr bwMode="auto">
                            <a:xfrm>
                              <a:off x="566" y="153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BD33B3" id="Group 747" o:spid="_x0000_s1026" style="position:absolute;margin-left:27.9pt;margin-top:74.65pt;width:555.75pt;height:2.4pt;z-index:-3432;mso-position-horizontal-relative:page" coordorigin="558,149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">
                <v:group id="Group 750" o:spid="_x0000_s1027" style="position:absolute;left:566;top:1502;width:11098;height:2" coordorigin="566,150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751" o:spid="_x0000_s1028" style="position:absolute;left:566;top:150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748" o:spid="_x0000_s1029" style="position:absolute;left:566;top:1533;width:11098;height:2" coordorigin="566,153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749" o:spid="_x0000_s1030" style="position:absolute;left:566;top:1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84" w:space="399"/>
            <w:col w:w="555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335" r="13335" b="4445"/>
                <wp:wrapNone/>
                <wp:docPr id="807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08" name="Freeform 746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E748F7" id="Group 745" o:spid="_x0000_s1026" style="position:absolute;margin-left:28.3pt;margin-top:62.8pt;width:554.9pt;height:.1pt;z-index:-3431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ov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GIeWi9j&#10;AwAA7QcAAA4AAAAAAAAAAAAAAAAALgIAAGRycy9lMm9Eb2MueG1sUEsBAi0AFAAGAAgAAAAhANzL&#10;25rgAAAACwEAAA8AAAAAAAAAAAAAAAAAvQUAAGRycy9kb3ducmV2LnhtbFBLBQYAAAAABAAEAPMA&#10;AADKBgAAAAA=&#10;">
                <v:shape id="Freeform 746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4931" w:space="852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350" r="13335" b="11430"/>
                <wp:wrapNone/>
                <wp:docPr id="805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06" name="Freeform 744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89128" id="Group 743" o:spid="_x0000_s1026" style="position:absolute;margin-left:28.3pt;margin-top:62.8pt;width:554.9pt;height:.1pt;z-index:-3430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Xd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PnLpd1j&#10;AwAA7QcAAA4AAAAAAAAAAAAAAAAALgIAAGRycy9lMm9Eb2MueG1sUEsBAi0AFAAGAAgAAAAhANzL&#10;25rgAAAACwEAAA8AAAAAAAAAAAAAAAAAvQUAAGRycy9kb3ducmV2LnhtbFBLBQYAAAAABAAEAPMA&#10;AADKBgAAAAA=&#10;">
                <v:shape id="Freeform 744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24" w:space="659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8890" r="13335" b="8890"/>
                <wp:wrapNone/>
                <wp:docPr id="803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04" name="Freeform 742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F92F37" id="Group 741" o:spid="_x0000_s1026" style="position:absolute;margin-left:28.3pt;margin-top:62.8pt;width:554.9pt;height:.1pt;z-index:-3429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OWZA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CyEWOW&#10;ZAMAAO0HAAAOAAAAAAAAAAAAAAAAAC4CAABkcnMvZTJvRG9jLnhtbFBLAQItABQABgAIAAAAIQDc&#10;y9ua4AAAAAsBAAAPAAAAAAAAAAAAAAAAAL4FAABkcnMvZG93bnJldi54bWxQSwUGAAAAAAQABADz&#10;AAAAywYAAAAA&#10;">
                <v:shape id="Freeform 742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76" w:space="70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1430" r="13335" b="6350"/>
                <wp:wrapNone/>
                <wp:docPr id="80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02" name="Freeform 740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3807C8" id="Group 739" o:spid="_x0000_s1026" style="position:absolute;margin-left:28.3pt;margin-top:62.8pt;width:554.9pt;height:.1pt;z-index:-3428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+l4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">
                <v:shape id="Freeform 740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799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800" name="Freeform 73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901DA5" id="Group 737" o:spid="_x0000_s1026" style="position:absolute;margin-left:28.3pt;margin-top:62.8pt;width:554.9pt;height:.1pt;z-index:-3427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">
                <v:shape id="Freeform 73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985" r="13335" b="10795"/>
                <wp:wrapNone/>
                <wp:docPr id="797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98" name="Freeform 736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D38D3E" id="Group 735" o:spid="_x0000_s1026" style="position:absolute;margin-left:28.3pt;margin-top:62.8pt;width:554.9pt;height:.1pt;z-index:-3426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RzZQ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xyhU&#10;c2UDAADtBwAADgAAAAAAAAAAAAAAAAAuAgAAZHJzL2Uyb0RvYy54bWxQSwECLQAUAAYACAAAACEA&#10;3MvbmuAAAAALAQAADwAAAAAAAAAAAAAAAAC/BQAAZHJzL2Rvd25yZXYueG1sUEsFBgAAAAAEAAQA&#10;8wAAAMwGAAAAAA==&#10;">
                <v:shape id="Freeform 736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97" w:space="38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80"/>
        </w:tabs>
        <w:spacing w:before="37" w:after="0" w:line="240" w:lineRule="auto"/>
        <w:ind w:left="1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451558">
      <w:pPr>
        <w:spacing w:before="4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4"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33D48"/>
          <w:sz w:val="20"/>
          <w:szCs w:val="20"/>
        </w:rPr>
        <w:t>Q17</w:t>
      </w:r>
      <w:r>
        <w:rPr>
          <w:rFonts w:ascii="Arial" w:eastAsia="Arial" w:hAnsi="Arial" w:cs="Arial"/>
          <w:color w:val="333D4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>Address</w:t>
      </w:r>
      <w:r>
        <w:rPr>
          <w:rFonts w:ascii="Arial" w:eastAsia="Arial" w:hAnsi="Arial" w:cs="Arial"/>
          <w:color w:val="333D4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ab/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Respondent</w:t>
      </w:r>
      <w:r>
        <w:rPr>
          <w:rFonts w:ascii="Arial" w:eastAsia="Arial" w:hAnsi="Arial" w:cs="Arial"/>
          <w:color w:val="6B777E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skipped</w:t>
      </w:r>
      <w:r w:rsidR="005B4749">
        <w:rPr>
          <w:rFonts w:ascii="Arial" w:eastAsia="Arial" w:hAnsi="Arial" w:cs="Arial"/>
          <w:color w:val="6B777E"/>
          <w:spacing w:val="-6"/>
          <w:w w:val="111"/>
          <w:sz w:val="18"/>
          <w:szCs w:val="18"/>
        </w:rPr>
        <w:t xml:space="preserve"> </w:t>
      </w:r>
      <w:r w:rsidR="005B4749">
        <w:rPr>
          <w:rFonts w:ascii="Arial" w:eastAsia="Arial" w:hAnsi="Arial" w:cs="Arial"/>
          <w:color w:val="6B777E"/>
          <w:sz w:val="18"/>
          <w:szCs w:val="18"/>
        </w:rPr>
        <w:t xml:space="preserve">this </w:t>
      </w:r>
      <w:r w:rsidR="005B4749">
        <w:rPr>
          <w:rFonts w:ascii="Arial" w:eastAsia="Arial" w:hAnsi="Arial" w:cs="Arial"/>
          <w:color w:val="6B777E"/>
          <w:spacing w:val="3"/>
          <w:sz w:val="18"/>
          <w:szCs w:val="18"/>
        </w:rPr>
        <w:t>question</w:t>
      </w:r>
    </w:p>
    <w:p w:rsidR="00451558" w:rsidRDefault="00451558">
      <w:pPr>
        <w:spacing w:after="0"/>
        <w:sectPr w:rsidR="00451558">
          <w:footerReference w:type="default" r:id="rId16"/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26" w:right="106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79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796" name="Freeform 734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2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1AD8C7" id="Group 733" o:spid="_x0000_s1026" style="position:absolute;margin-left:28.3pt;margin-top:30.55pt;width:87.6pt;height:16.15pt;z-index:-3418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">
                <v:shape id="Freeform 734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" path="m1707,r21,5l1744,19r8,21l1753,276r-6,22l1733,314r-20,8l47,323,25,317,9,303,1,282,,46,6,24,20,8,41,r5,l1707,e" fillcolor="#f8bd00" stroked="f">
                  <v:path arrowok="t" o:connecttype="custom" o:connectlocs="1707,611;1728,616;1744,630;1752,651;1753,887;1747,909;1733,925;1713,933;47,934;25,928;9,914;1,893;0,657;6,635;20,619;41,611;46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4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5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2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5E6EB6">
      <w:pPr>
        <w:spacing w:before="54" w:after="0" w:line="302" w:lineRule="auto"/>
        <w:ind w:left="126" w:right="59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6</w:t>
      </w:r>
    </w:p>
    <w:p w:rsidR="00451558" w:rsidRDefault="00E43DB8">
      <w:pPr>
        <w:spacing w:before="1" w:after="0" w:line="240" w:lineRule="auto"/>
        <w:ind w:left="12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793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794" name="Freeform 732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B40C8D" id="Group 731" o:spid="_x0000_s1026" style="position:absolute;margin-left:28.3pt;margin-top:20.4pt;width:554.9pt;height:.1pt;z-index:-3425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+IYgMAAOs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Dgyq+IYgMA&#10;AOsHAAAOAAAAAAAAAAAAAAAAAC4CAABkcnMvZTJvRG9jLnhtbFBLAQItABQABgAIAAAAIQCAoYBT&#10;3wAAAAkBAAAPAAAAAAAAAAAAAAAAALwFAABkcnMvZG93bnJldi54bWxQSwUGAAAAAAQABADzAAAA&#10;yAYAAAAA&#10;">
                <v:shape id="Freeform 732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2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17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791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92" name="Freeform 730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F0E69E" id="Group 729" o:spid="_x0000_s1026" style="position:absolute;margin-left:28.3pt;margin-top:50.5pt;width:554.9pt;height:.1pt;z-index:-3424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9L77hGMD&#10;AADtBwAADgAAAAAAAAAAAAAAAAAuAgAAZHJzL2Uyb0RvYy54bWxQSwECLQAUAAYACAAAACEAaDCa&#10;st8AAAALAQAADwAAAAAAAAAAAAAAAAC9BQAAZHJzL2Rvd25yZXYueG1sUEsFBgAAAAAEAAQA8wAA&#10;AMkGAAAAAA==&#10;">
                <v:shape id="Freeform 730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5B4749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5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985" r="13335" b="10795"/>
                <wp:wrapNone/>
                <wp:docPr id="789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90" name="Freeform 728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D6DCD4" id="Group 727" o:spid="_x0000_s1026" style="position:absolute;margin-left:28.3pt;margin-top:50.5pt;width:554.9pt;height:.1pt;z-index:-3423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d0KZQ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">
                <v:shape id="Freeform 728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00" w:space="382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7047230" cy="1270"/>
                <wp:effectExtent l="6985" t="12065" r="13335" b="5715"/>
                <wp:wrapNone/>
                <wp:docPr id="787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4"/>
                          <a:chExt cx="11098" cy="2"/>
                        </a:xfrm>
                      </wpg:grpSpPr>
                      <wps:wsp>
                        <wps:cNvPr id="788" name="Freeform 726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F0DAA2" id="Group 725" o:spid="_x0000_s1026" style="position:absolute;margin-left:28.3pt;margin-top:38.2pt;width:554.9pt;height:.1pt;z-index:-3422;mso-position-horizontal-relative:page" coordorigin="566,7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">
                <v:shape id="Freeform 726" o:spid="_x0000_s1027" style="position:absolute;left:566;top:7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23" w:space="35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1430" r="13335" b="6350"/>
                <wp:wrapNone/>
                <wp:docPr id="785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86" name="Freeform 724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ECA97A" id="Group 723" o:spid="_x0000_s1026" style="position:absolute;margin-left:28.3pt;margin-top:50.5pt;width:554.9pt;height:.1pt;z-index:-3421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JBBYw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dfCQQWMD&#10;AADtBwAADgAAAAAAAAAAAAAAAAAuAgAAZHJzL2Uyb0RvYy54bWxQSwECLQAUAAYACAAAACEAaDCa&#10;st8AAAALAQAADwAAAAAAAAAAAAAAAAC9BQAAZHJzL2Rvd25yZXYueG1sUEsFBgAAAAAEAAQA8wAA&#10;AMkGAAAAAA==&#10;">
                <v:shape id="Freeform 724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443" w:space="33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78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84" name="Freeform 722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373D8" id="Group 721" o:spid="_x0000_s1026" style="position:absolute;margin-left:28.3pt;margin-top:50.5pt;width:554.9pt;height:.1pt;z-index:-3420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YKYg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A+KlYKYgMA&#10;AO0HAAAOAAAAAAAAAAAAAAAAAC4CAABkcnMvZTJvRG9jLnhtbFBLAQItABQABgAIAAAAIQBoMJqy&#10;3wAAAAsBAAAPAAAAAAAAAAAAAAAAALwFAABkcnMvZG93bnJldi54bWxQSwUGAAAAAAQABADzAAAA&#10;yAYAAAAA&#10;">
                <v:shape id="Freeform 722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8" w:space="264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9525" r="13335" b="8255"/>
                <wp:wrapNone/>
                <wp:docPr id="781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82" name="Freeform 720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B0EC97" id="Group 719" o:spid="_x0000_s1026" style="position:absolute;margin-left:28.3pt;margin-top:50.5pt;width:554.9pt;height:.1pt;z-index:-3419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KvWnWlk&#10;AwAA7QcAAA4AAAAAAAAAAAAAAAAALgIAAGRycy9lMm9Eb2MueG1sUEsBAi0AFAAGAAgAAAAhAGgw&#10;mrLfAAAACwEAAA8AAAAAAAAAAAAAAAAAvgUAAGRycy9kb3ducmV2LnhtbFBLBQYAAAAABAAEAPMA&#10;AADKBgAAAAA=&#10;">
                <v:shape id="Freeform 720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63" w:space="220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514" w:space="268"/>
            <w:col w:w="555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footerReference w:type="default" r:id="rId18"/>
          <w:pgSz w:w="12240" w:h="15840"/>
          <w:pgMar w:top="660" w:right="460" w:bottom="1340" w:left="440" w:header="445" w:footer="1154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779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80" name="Freeform 71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0D87C8" id="Group 717" o:spid="_x0000_s1026" style="position:absolute;margin-left:28.3pt;margin-top:62.8pt;width:554.9pt;height:.1pt;z-index:-3417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CmOfSM&#10;ZAMAAO0HAAAOAAAAAAAAAAAAAAAAAC4CAABkcnMvZTJvRG9jLnhtbFBLAQItABQABgAIAAAAIQDc&#10;y9ua4AAAAAsBAAAPAAAAAAAAAAAAAAAAAL4FAABkcnMvZG93bnJldi54bWxQSwUGAAAAAAQABADz&#10;AAAAywYAAAAA&#10;">
                <v:shape id="Freeform 71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86" w:space="69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948055</wp:posOffset>
                </wp:positionV>
                <wp:extent cx="7058025" cy="30480"/>
                <wp:effectExtent l="1905" t="5080" r="7620" b="2540"/>
                <wp:wrapNone/>
                <wp:docPr id="77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493"/>
                          <a:chExt cx="11115" cy="48"/>
                        </a:xfrm>
                      </wpg:grpSpPr>
                      <wpg:grpSp>
                        <wpg:cNvPr id="775" name="Group 715"/>
                        <wpg:cNvGrpSpPr>
                          <a:grpSpLocks/>
                        </wpg:cNvGrpSpPr>
                        <wpg:grpSpPr bwMode="auto">
                          <a:xfrm>
                            <a:off x="566" y="1502"/>
                            <a:ext cx="11098" cy="2"/>
                            <a:chOff x="566" y="1502"/>
                            <a:chExt cx="11098" cy="2"/>
                          </a:xfrm>
                        </wpg:grpSpPr>
                        <wps:wsp>
                          <wps:cNvPr id="776" name="Freeform 716"/>
                          <wps:cNvSpPr>
                            <a:spLocks/>
                          </wps:cNvSpPr>
                          <wps:spPr bwMode="auto">
                            <a:xfrm>
                              <a:off x="566" y="150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13"/>
                        <wpg:cNvGrpSpPr>
                          <a:grpSpLocks/>
                        </wpg:cNvGrpSpPr>
                        <wpg:grpSpPr bwMode="auto">
                          <a:xfrm>
                            <a:off x="566" y="1533"/>
                            <a:ext cx="11098" cy="2"/>
                            <a:chOff x="566" y="1533"/>
                            <a:chExt cx="11098" cy="2"/>
                          </a:xfrm>
                        </wpg:grpSpPr>
                        <wps:wsp>
                          <wps:cNvPr id="778" name="Freeform 714"/>
                          <wps:cNvSpPr>
                            <a:spLocks/>
                          </wps:cNvSpPr>
                          <wps:spPr bwMode="auto">
                            <a:xfrm>
                              <a:off x="566" y="153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D98066" id="Group 712" o:spid="_x0000_s1026" style="position:absolute;margin-left:27.9pt;margin-top:74.65pt;width:555.75pt;height:2.4pt;z-index:-3416;mso-position-horizontal-relative:page" coordorigin="558,149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">
                <v:group id="Group 715" o:spid="_x0000_s1027" style="position:absolute;left:566;top:1502;width:11098;height:2" coordorigin="566,150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16" o:spid="_x0000_s1028" style="position:absolute;left:566;top:150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713" o:spid="_x0000_s1029" style="position:absolute;left:566;top:1533;width:11098;height:2" coordorigin="566,153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14" o:spid="_x0000_s1030" style="position:absolute;left:566;top:1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84" w:space="399"/>
            <w:col w:w="555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335" r="13335" b="4445"/>
                <wp:wrapNone/>
                <wp:docPr id="772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73" name="Freeform 711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41E7D2" id="Group 710" o:spid="_x0000_s1026" style="position:absolute;margin-left:28.3pt;margin-top:62.8pt;width:554.9pt;height:.1pt;z-index:-3415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NrYg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">
                <v:shape id="Freeform 711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4931" w:space="852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350" r="13335" b="11430"/>
                <wp:wrapNone/>
                <wp:docPr id="770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71" name="Freeform 709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1E33CE" id="Group 708" o:spid="_x0000_s1026" style="position:absolute;margin-left:28.3pt;margin-top:62.8pt;width:554.9pt;height:.1pt;z-index:-3414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">
                <v:shape id="Freeform 709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24" w:space="659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8890" r="13335" b="8890"/>
                <wp:wrapNone/>
                <wp:docPr id="768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69" name="Freeform 707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2356BA" id="Group 706" o:spid="_x0000_s1026" style="position:absolute;margin-left:28.3pt;margin-top:62.8pt;width:554.9pt;height:.1pt;z-index:-3413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IFLB0hj&#10;AwAA7QcAAA4AAAAAAAAAAAAAAAAALgIAAGRycy9lMm9Eb2MueG1sUEsBAi0AFAAGAAgAAAAhANzL&#10;25rgAAAACwEAAA8AAAAAAAAAAAAAAAAAvQUAAGRycy9kb3ducmV2LnhtbFBLBQYAAAAABAAEAPMA&#10;AADKBgAAAAA=&#10;">
                <v:shape id="Freeform 707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076" w:space="707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1430" r="13335" b="6350"/>
                <wp:wrapNone/>
                <wp:docPr id="766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67" name="Freeform 705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599959" id="Group 704" o:spid="_x0000_s1026" style="position:absolute;margin-left:28.3pt;margin-top:62.8pt;width:554.9pt;height:.1pt;z-index:-3412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yeYQ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">
                <v:shape id="Freeform 705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764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65" name="Freeform 703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A2BF61" id="Group 702" o:spid="_x0000_s1026" style="position:absolute;margin-left:28.3pt;margin-top:62.8pt;width:554.9pt;height:.1pt;z-index:-3411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nSE7&#10;uGUDAADtBwAADgAAAAAAAAAAAAAAAAAuAgAAZHJzL2Uyb0RvYy54bWxQSwECLQAUAAYACAAAACEA&#10;3MvbmuAAAAALAQAADwAAAAAAAAAAAAAAAAC/BQAAZHJzL2Rvd25yZXYueG1sUEsFBgAAAAAEAAQA&#10;8wAAAMwGAAAAAA==&#10;">
                <v:shape id="Freeform 703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47" w:space="63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985" r="13335" b="10795"/>
                <wp:wrapNone/>
                <wp:docPr id="762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63" name="Freeform 701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9360F4" id="Group 700" o:spid="_x0000_s1026" style="position:absolute;margin-left:28.3pt;margin-top:62.8pt;width:554.9pt;height:.1pt;z-index:-3410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">
                <v:shape id="Freeform 701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97" w:space="38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80"/>
        </w:tabs>
        <w:spacing w:before="37" w:after="0" w:line="240" w:lineRule="auto"/>
        <w:ind w:left="1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451558">
      <w:pPr>
        <w:spacing w:before="4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4"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33D48"/>
          <w:sz w:val="20"/>
          <w:szCs w:val="20"/>
        </w:rPr>
        <w:t>Q17</w:t>
      </w:r>
      <w:r>
        <w:rPr>
          <w:rFonts w:ascii="Arial" w:eastAsia="Arial" w:hAnsi="Arial" w:cs="Arial"/>
          <w:color w:val="333D4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>Address</w:t>
      </w:r>
      <w:r>
        <w:rPr>
          <w:rFonts w:ascii="Arial" w:eastAsia="Arial" w:hAnsi="Arial" w:cs="Arial"/>
          <w:color w:val="333D4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ab/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Respondent</w:t>
      </w:r>
      <w:r>
        <w:rPr>
          <w:rFonts w:ascii="Arial" w:eastAsia="Arial" w:hAnsi="Arial" w:cs="Arial"/>
          <w:color w:val="6B777E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skipped</w:t>
      </w:r>
      <w:r>
        <w:rPr>
          <w:rFonts w:ascii="Arial" w:eastAsia="Arial" w:hAnsi="Arial" w:cs="Arial"/>
          <w:color w:val="6B777E"/>
          <w:spacing w:val="-6"/>
          <w:w w:val="111"/>
          <w:sz w:val="18"/>
          <w:szCs w:val="18"/>
        </w:rPr>
        <w:t xml:space="preserve"> </w:t>
      </w:r>
      <w:r w:rsidR="00171810">
        <w:rPr>
          <w:rFonts w:ascii="Arial" w:eastAsia="Arial" w:hAnsi="Arial" w:cs="Arial"/>
          <w:color w:val="6B777E"/>
          <w:sz w:val="18"/>
          <w:szCs w:val="18"/>
        </w:rPr>
        <w:t>this</w:t>
      </w:r>
      <w:r>
        <w:rPr>
          <w:rFonts w:ascii="Arial" w:eastAsia="Arial" w:hAnsi="Arial" w:cs="Arial"/>
          <w:color w:val="6B777E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3"/>
          <w:sz w:val="18"/>
          <w:szCs w:val="18"/>
        </w:rPr>
        <w:t>question</w:t>
      </w:r>
    </w:p>
    <w:p w:rsidR="00451558" w:rsidRDefault="00451558">
      <w:pPr>
        <w:spacing w:after="0"/>
        <w:sectPr w:rsidR="00451558">
          <w:footerReference w:type="default" r:id="rId19"/>
          <w:pgSz w:w="12240" w:h="15840"/>
          <w:pgMar w:top="660" w:right="1720" w:bottom="700" w:left="460" w:header="445" w:footer="5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4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76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761" name="Freeform 69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2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A01D4" id="Group 698" o:spid="_x0000_s1026" style="position:absolute;margin-left:28.3pt;margin-top:30.55pt;width:87.6pt;height:16.15pt;z-index:-3402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">
                <v:shape id="Freeform 699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" path="m1707,r21,5l1744,19r8,21l1753,276r-6,22l1733,314r-20,8l47,323,25,317,9,303,1,282,,46,6,24,20,8,41,r5,l1707,e" fillcolor="#f8bd00" stroked="f">
                  <v:path arrowok="t" o:connecttype="custom" o:connectlocs="1707,611;1728,616;1744,630;1752,651;1753,887;1747,909;1733,925;1713,933;47,934;25,928;9,914;1,893;0,657;6,635;20,619;41,611;46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5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68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8B13EE">
      <w:pPr>
        <w:spacing w:before="54" w:after="0" w:line="302" w:lineRule="auto"/>
        <w:ind w:left="106" w:right="576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01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7</w:t>
      </w:r>
    </w:p>
    <w:p w:rsidR="00451558" w:rsidRDefault="00E43DB8">
      <w:pPr>
        <w:spacing w:before="1" w:after="0" w:line="240" w:lineRule="auto"/>
        <w:ind w:left="106" w:right="75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758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759" name="Freeform 69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0B108" id="Group 696" o:spid="_x0000_s1026" style="position:absolute;margin-left:28.3pt;margin-top:20.4pt;width:554.9pt;height:.1pt;z-index:-3409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LcZA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">
                <v:shape id="Freeform 69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3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20"/>
          <w:pgSz w:w="12240" w:h="15840"/>
          <w:pgMar w:top="660" w:right="660" w:bottom="700" w:left="460" w:header="445" w:footer="515" w:gutter="0"/>
          <w:pgNumType w:start="13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9C7F7B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34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 w:rsidR="002F25F8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 w:rsidR="002F25F8"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 w:rsidR="002F25F8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 w:rsidR="002F25F8"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 w:rsidR="002F25F8"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 w:rsidR="002F25F8">
        <w:rPr>
          <w:rFonts w:ascii="Arial" w:eastAsia="Arial" w:hAnsi="Arial" w:cs="Arial"/>
          <w:b/>
          <w:bCs/>
          <w:color w:val="323D47"/>
          <w:sz w:val="18"/>
          <w:szCs w:val="18"/>
        </w:rPr>
        <w:t>specify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1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9C1A43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5215E1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urvey</w:t>
      </w:r>
      <w:proofErr w:type="gramEnd"/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num="2" w:space="720" w:equalWidth="0">
            <w:col w:w="5339" w:space="424"/>
            <w:col w:w="53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5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5715" r="13335" b="12065"/>
                <wp:wrapNone/>
                <wp:docPr id="756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757" name="Freeform 695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F3860E" id="Group 694" o:spid="_x0000_s1026" style="position:absolute;margin-left:28.3pt;margin-top:-10.95pt;width:554.9pt;height:.1pt;z-index:-3408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ihZQMAAO0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">
                <v:shape id="Freeform 695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741A4B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t</w:t>
      </w:r>
      <w:r w:rsidR="000B2213">
        <w:rPr>
          <w:rFonts w:ascii="Arial" w:eastAsia="Arial" w:hAnsi="Arial" w:cs="Arial"/>
          <w:color w:val="323D47"/>
          <w:sz w:val="18"/>
          <w:szCs w:val="18"/>
        </w:rPr>
        <w:t>est</w:t>
      </w:r>
      <w:proofErr w:type="gramEnd"/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890" r="13335" b="8890"/>
                <wp:wrapNone/>
                <wp:docPr id="754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755" name="Freeform 69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89A9C8" id="Group 692" o:spid="_x0000_s1026" style="position:absolute;margin-left:28.3pt;margin-top:-12.8pt;width:554.9pt;height:.1pt;z-index:-3407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OMZA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CIOiOM&#10;ZAMAAO0HAAAOAAAAAAAAAAAAAAAAAC4CAABkcnMvZTJvRG9jLnhtbFBLAQItABQABgAIAAAAIQDo&#10;zjJX4AAAAAsBAAAPAAAAAAAAAAAAAAAAAL4FAABkcnMvZG93bnJldi54bWxQSwUGAAAAAAQABADz&#10;AAAAywYAAAAA&#10;">
                <v:shape id="Freeform 69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741A4B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0B2213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nother</w:t>
      </w:r>
      <w:proofErr w:type="gramEnd"/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e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8890" r="13335" b="8890"/>
                <wp:wrapNone/>
                <wp:docPr id="75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753" name="Freeform 691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42C391" id="Group 690" o:spid="_x0000_s1026" style="position:absolute;margin-left:28.3pt;margin-top:-10.95pt;width:554.9pt;height:.1pt;z-index:-3406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H/YwMAAO0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">
                <v:shape id="Freeform 691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750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51" name="Freeform 68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4A1365" id="Group 688" o:spid="_x0000_s1026" style="position:absolute;margin-left:28.3pt;margin-top:50.5pt;width:554.9pt;height:.1pt;z-index:-340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jEZAMAAO0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PUpOMRk&#10;AwAA7QcAAA4AAAAAAAAAAAAAAAAALgIAAGRycy9lMm9Eb2MueG1sUEsBAi0AFAAGAAgAAAAhAGgw&#10;mrLfAAAACwEAAA8AAAAAAAAAAAAAAAAAvgUAAGRycy9kb3ducmV2LnhtbFBLBQYAAAAABAAEAPMA&#10;AADKBgAAAAA=&#10;">
                <v:shape id="Freeform 68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num="2" w:space="720" w:equalWidth="0">
            <w:col w:w="5423" w:space="339"/>
            <w:col w:w="53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4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1430" r="13335" b="6350"/>
                <wp:wrapNone/>
                <wp:docPr id="748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749" name="Freeform 687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03CF46" id="Group 686" o:spid="_x0000_s1026" style="position:absolute;margin-left:28.3pt;margin-top:-10.95pt;width:554.9pt;height:.1pt;z-index:-3404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ZXcZQ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">
                <v:shape id="Freeform 687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795" r="13335" b="6985"/>
                <wp:wrapNone/>
                <wp:docPr id="746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47" name="Freeform 68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E52642" id="Group 684" o:spid="_x0000_s1026" style="position:absolute;margin-left:28.3pt;margin-top:50.5pt;width:554.9pt;height:.1pt;z-index:-3403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DOYw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fiHgzmMD&#10;AADtBwAADgAAAAAAAAAAAAAAAAAuAgAAZHJzL2Uyb0RvYy54bWxQSwECLQAUAAYACAAAACEAaDCa&#10;st8AAAALAQAADwAAAAAAAAAAAAAAAAC9BQAAZHJzL2Rvd25yZXYueG1sUEsFBgAAAAAEAAQA8wAA&#10;AMkGAAAAAA==&#10;">
                <v:shape id="Freeform 68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num="2" w:space="720" w:equalWidth="0">
            <w:col w:w="5543" w:space="220"/>
            <w:col w:w="535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54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E43DB8">
      <w:pPr>
        <w:spacing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930275</wp:posOffset>
                </wp:positionV>
                <wp:extent cx="7047230" cy="1270"/>
                <wp:effectExtent l="6985" t="10160" r="13335" b="7620"/>
                <wp:wrapNone/>
                <wp:docPr id="744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465"/>
                          <a:chExt cx="11098" cy="2"/>
                        </a:xfrm>
                      </wpg:grpSpPr>
                      <wps:wsp>
                        <wps:cNvPr id="745" name="Freeform 683"/>
                        <wps:cNvSpPr>
                          <a:spLocks/>
                        </wps:cNvSpPr>
                        <wps:spPr bwMode="auto">
                          <a:xfrm>
                            <a:off x="566" y="1465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704A87" id="Group 682" o:spid="_x0000_s1026" style="position:absolute;margin-left:28.3pt;margin-top:73.25pt;width:554.9pt;height:.1pt;z-index:-3401;mso-position-horizontal-relative:page" coordorigin="566,1465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">
                <v:shape id="Freeform 683" o:spid="_x0000_s1027" style="position:absolute;left:566;top:146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494" w:space="268"/>
            <w:col w:w="547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proofErr w:type="gramEnd"/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2700" r="13335" b="5080"/>
                <wp:wrapNone/>
                <wp:docPr id="742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743" name="Freeform 681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FBE6D8" id="Group 680" o:spid="_x0000_s1026" style="position:absolute;margin-left:28.3pt;margin-top:-10.95pt;width:554.9pt;height:.1pt;z-index:-3400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dUYw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">
                <v:shape id="Freeform 681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948055</wp:posOffset>
                </wp:positionV>
                <wp:extent cx="7058025" cy="30480"/>
                <wp:effectExtent l="1905" t="4445" r="7620" b="3175"/>
                <wp:wrapNone/>
                <wp:docPr id="737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493"/>
                          <a:chExt cx="11115" cy="48"/>
                        </a:xfrm>
                      </wpg:grpSpPr>
                      <wpg:grpSp>
                        <wpg:cNvPr id="738" name="Group 678"/>
                        <wpg:cNvGrpSpPr>
                          <a:grpSpLocks/>
                        </wpg:cNvGrpSpPr>
                        <wpg:grpSpPr bwMode="auto">
                          <a:xfrm>
                            <a:off x="566" y="1502"/>
                            <a:ext cx="11098" cy="2"/>
                            <a:chOff x="566" y="1502"/>
                            <a:chExt cx="11098" cy="2"/>
                          </a:xfrm>
                        </wpg:grpSpPr>
                        <wps:wsp>
                          <wps:cNvPr id="739" name="Freeform 679"/>
                          <wps:cNvSpPr>
                            <a:spLocks/>
                          </wps:cNvSpPr>
                          <wps:spPr bwMode="auto">
                            <a:xfrm>
                              <a:off x="566" y="150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676"/>
                        <wpg:cNvGrpSpPr>
                          <a:grpSpLocks/>
                        </wpg:cNvGrpSpPr>
                        <wpg:grpSpPr bwMode="auto">
                          <a:xfrm>
                            <a:off x="566" y="1533"/>
                            <a:ext cx="11098" cy="2"/>
                            <a:chOff x="566" y="1533"/>
                            <a:chExt cx="11098" cy="2"/>
                          </a:xfrm>
                        </wpg:grpSpPr>
                        <wps:wsp>
                          <wps:cNvPr id="741" name="Freeform 677"/>
                          <wps:cNvSpPr>
                            <a:spLocks/>
                          </wps:cNvSpPr>
                          <wps:spPr bwMode="auto">
                            <a:xfrm>
                              <a:off x="566" y="153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968D65" id="Group 675" o:spid="_x0000_s1026" style="position:absolute;margin-left:27.9pt;margin-top:74.65pt;width:555.75pt;height:2.4pt;z-index:-3399;mso-position-horizontal-relative:page" coordorigin="558,149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">
                <v:group id="Group 678" o:spid="_x0000_s1027" style="position:absolute;left:566;top:1502;width:11098;height:2" coordorigin="566,150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79" o:spid="_x0000_s1028" style="position:absolute;left:566;top:150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676" o:spid="_x0000_s1029" style="position:absolute;left:566;top:1533;width:11098;height:2" coordorigin="566,153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677" o:spid="_x0000_s1030" style="position:absolute;left:566;top:1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364" w:space="399"/>
            <w:col w:w="547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2065" r="13335" b="5715"/>
                <wp:wrapNone/>
                <wp:docPr id="735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36" name="Freeform 674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C0088" id="Group 673" o:spid="_x0000_s1026" style="position:absolute;margin-left:28.3pt;margin-top:62.8pt;width:554.9pt;height:.1pt;z-index:-3398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">
                <v:shape id="Freeform 674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4911" w:space="852"/>
            <w:col w:w="54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4605" r="13335" b="12700"/>
                <wp:wrapNone/>
                <wp:docPr id="733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34" name="Freeform 672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FB7F0D" id="Group 671" o:spid="_x0000_s1026" style="position:absolute;margin-left:28.3pt;margin-top:62.8pt;width:554.9pt;height:.1pt;z-index:-3397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xVYq&#10;BmUDAADtBwAADgAAAAAAAAAAAAAAAAAuAgAAZHJzL2Uyb0RvYy54bWxQSwECLQAUAAYACAAAACEA&#10;3MvbmuAAAAALAQAADwAAAAAAAAAAAAAAAAC/BQAAZHJzL2Rvd25yZXYueG1sUEsFBgAAAAAEAAQA&#10;8wAAAMwGAAAAAA==&#10;">
                <v:shape id="Freeform 672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104" w:space="659"/>
            <w:col w:w="54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7620" r="13335" b="10160"/>
                <wp:wrapNone/>
                <wp:docPr id="731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32" name="Freeform 670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271812" id="Group 669" o:spid="_x0000_s1026" style="position:absolute;margin-left:28.3pt;margin-top:62.8pt;width:554.9pt;height:.1pt;z-index:-3396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">
                <v:shape id="Freeform 670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056" w:space="707"/>
            <w:col w:w="54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0160" r="13335" b="7620"/>
                <wp:wrapNone/>
                <wp:docPr id="72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730" name="Freeform 66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AC93BA" id="Group 667" o:spid="_x0000_s1026" style="position:absolute;margin-left:28.3pt;margin-top:62.8pt;width:554.9pt;height:.1pt;z-index:-3395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XFZn&#10;rWUDAADtBwAADgAAAAAAAAAAAAAAAAAuAgAAZHJzL2Uyb0RvYy54bWxQSwECLQAUAAYACAAAACEA&#10;3MvbmuAAAAALAQAADwAAAAAAAAAAAAAAAAC/BQAAZHJzL2Rvd25yZXYueG1sUEsFBgAAAAAEAAQA&#10;8wAAAMwGAAAAAA==&#10;">
                <v:shape id="Freeform 66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127" w:space="636"/>
            <w:col w:w="547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127" w:space="636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77" w:space="386"/>
            <w:col w:w="4297"/>
          </w:cols>
        </w:sectPr>
      </w:pPr>
    </w:p>
    <w:p w:rsidR="00451558" w:rsidRDefault="00E43DB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727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728" name="Freeform 666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6C8514" id="Group 665" o:spid="_x0000_s1026" style="position:absolute;margin-left:28.3pt;margin-top:115.15pt;width:554.9pt;height:.1pt;z-index:-3394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">
                <v:shape id="Freeform 666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2399665</wp:posOffset>
                </wp:positionV>
                <wp:extent cx="7047230" cy="1270"/>
                <wp:effectExtent l="6985" t="8890" r="13335" b="8890"/>
                <wp:wrapNone/>
                <wp:docPr id="725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3779"/>
                          <a:chExt cx="11098" cy="2"/>
                        </a:xfrm>
                      </wpg:grpSpPr>
                      <wps:wsp>
                        <wps:cNvPr id="726" name="Freeform 664"/>
                        <wps:cNvSpPr>
                          <a:spLocks/>
                        </wps:cNvSpPr>
                        <wps:spPr bwMode="auto">
                          <a:xfrm>
                            <a:off x="566" y="377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92654F" id="Group 663" o:spid="_x0000_s1026" style="position:absolute;margin-left:28.3pt;margin-top:188.95pt;width:554.9pt;height:.1pt;z-index:-3393;mso-position-horizontal-relative:page;mso-position-vertical-relative:page" coordorigin="566,377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k6IZQ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">
                <v:shape id="Freeform 664" o:spid="_x0000_s1027" style="position:absolute;left:566;top:377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2882265</wp:posOffset>
                </wp:positionV>
                <wp:extent cx="7058025" cy="30480"/>
                <wp:effectExtent l="1905" t="5715" r="7620" b="1905"/>
                <wp:wrapNone/>
                <wp:docPr id="720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539"/>
                          <a:chExt cx="11115" cy="48"/>
                        </a:xfrm>
                      </wpg:grpSpPr>
                      <wpg:grpSp>
                        <wpg:cNvPr id="721" name="Group 661"/>
                        <wpg:cNvGrpSpPr>
                          <a:grpSpLocks/>
                        </wpg:cNvGrpSpPr>
                        <wpg:grpSpPr bwMode="auto">
                          <a:xfrm>
                            <a:off x="566" y="4547"/>
                            <a:ext cx="11098" cy="2"/>
                            <a:chOff x="566" y="4547"/>
                            <a:chExt cx="11098" cy="2"/>
                          </a:xfrm>
                        </wpg:grpSpPr>
                        <wps:wsp>
                          <wps:cNvPr id="722" name="Freeform 662"/>
                          <wps:cNvSpPr>
                            <a:spLocks/>
                          </wps:cNvSpPr>
                          <wps:spPr bwMode="auto">
                            <a:xfrm>
                              <a:off x="566" y="4547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59"/>
                        <wpg:cNvGrpSpPr>
                          <a:grpSpLocks/>
                        </wpg:cNvGrpSpPr>
                        <wpg:grpSpPr bwMode="auto">
                          <a:xfrm>
                            <a:off x="566" y="4578"/>
                            <a:ext cx="11098" cy="2"/>
                            <a:chOff x="566" y="4578"/>
                            <a:chExt cx="11098" cy="2"/>
                          </a:xfrm>
                        </wpg:grpSpPr>
                        <wps:wsp>
                          <wps:cNvPr id="724" name="Freeform 660"/>
                          <wps:cNvSpPr>
                            <a:spLocks/>
                          </wps:cNvSpPr>
                          <wps:spPr bwMode="auto">
                            <a:xfrm>
                              <a:off x="566" y="4578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E043B0" id="Group 658" o:spid="_x0000_s1026" style="position:absolute;margin-left:27.9pt;margin-top:226.95pt;width:555.75pt;height:2.4pt;z-index:-3392;mso-position-horizontal-relative:page;mso-position-vertical-relative:page" coordorigin="558,4539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">
                <v:group id="Group 661" o:spid="_x0000_s1027" style="position:absolute;left:566;top:4547;width:11098;height:2" coordorigin="566,4547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62" o:spid="_x0000_s1028" style="position:absolute;left:566;top:454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659" o:spid="_x0000_s1029" style="position:absolute;left:566;top:4578;width:11098;height:2" coordorigin="566,457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60" o:spid="_x0000_s1030" style="position:absolute;left:566;top:457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3795395</wp:posOffset>
                </wp:positionV>
                <wp:extent cx="7047230" cy="1270"/>
                <wp:effectExtent l="6985" t="13970" r="13335" b="13335"/>
                <wp:wrapNone/>
                <wp:docPr id="718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977"/>
                          <a:chExt cx="11098" cy="2"/>
                        </a:xfrm>
                      </wpg:grpSpPr>
                      <wps:wsp>
                        <wps:cNvPr id="719" name="Freeform 657"/>
                        <wps:cNvSpPr>
                          <a:spLocks/>
                        </wps:cNvSpPr>
                        <wps:spPr bwMode="auto">
                          <a:xfrm>
                            <a:off x="566" y="5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075731" id="Group 656" o:spid="_x0000_s1026" style="position:absolute;margin-left:28.3pt;margin-top:298.85pt;width:554.9pt;height:.1pt;z-index:-3391;mso-position-horizontal-relative:page;mso-position-vertical-relative:page" coordorigin="566,5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">
                <v:shape id="Freeform 657" o:spid="_x0000_s1027" style="position:absolute;left:566;top:5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38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position w:val="-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position w:val="-1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n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5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67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716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717" name="Freeform 655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4D5E5F" id="Group 654" o:spid="_x0000_s1026" style="position:absolute;margin-left:28.3pt;margin-top:30.55pt;width:77.6pt;height:16.15pt;z-index:-3383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">
                <v:shape id="Freeform 655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6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E431F0">
      <w:pPr>
        <w:spacing w:before="54" w:after="0" w:line="302" w:lineRule="auto"/>
        <w:ind w:left="106" w:right="58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31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54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31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48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E43DB8">
      <w:pPr>
        <w:spacing w:before="1" w:after="0" w:line="240" w:lineRule="auto"/>
        <w:ind w:left="10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714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715" name="Freeform 653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BDB376" id="Group 652" o:spid="_x0000_s1026" style="position:absolute;margin-left:28.3pt;margin-top:20.4pt;width:554.9pt;height:.1pt;z-index:-3390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OGzqdGMD&#10;AADrBwAADgAAAAAAAAAAAAAAAAAuAgAAZHJzL2Uyb0RvYy54bWxQSwECLQAUAAYACAAAACEAgKGA&#10;U98AAAAJAQAADwAAAAAAAAAAAAAAAAC9BQAAZHJzL2Rvd25yZXYueG1sUEsFBgAAAAAEAAQA8wAA&#10;AMkGAAAAAA==&#10;">
                <v:shape id="Freeform 653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206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72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81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7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46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712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13" name="Freeform 65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E73D7B" id="Group 650" o:spid="_x0000_s1026" style="position:absolute;margin-left:28.3pt;margin-top:50.5pt;width:554.9pt;height:.1pt;z-index:-3389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1xYg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CPRR1xYgMA&#10;AO0HAAAOAAAAAAAAAAAAAAAAAC4CAABkcnMvZTJvRG9jLnhtbFBLAQItABQABgAIAAAAIQBoMJqy&#10;3wAAAAsBAAAPAAAAAAAAAAAAAAAAALwFAABkcnMvZG93bnJldi54bWxQSwUGAAAAAAQABADzAAAA&#10;yAYAAAAA&#10;">
                <v:shape id="Freeform 65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0B2213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Membe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69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p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33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5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2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sz w:val="18"/>
          <w:szCs w:val="18"/>
        </w:rPr>
        <w:t>iliti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eove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0B2213">
        <w:rPr>
          <w:rFonts w:ascii="Arial" w:eastAsia="Arial" w:hAnsi="Arial" w:cs="Arial"/>
          <w:color w:val="323D47"/>
          <w:w w:val="101"/>
          <w:sz w:val="18"/>
          <w:szCs w:val="18"/>
        </w:rPr>
        <w:t>This</w:t>
      </w:r>
    </w:p>
    <w:p w:rsidR="00451558" w:rsidRDefault="00E43DB8">
      <w:pPr>
        <w:spacing w:before="2" w:after="0" w:line="320" w:lineRule="auto"/>
        <w:ind w:left="106" w:right="5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484505</wp:posOffset>
                </wp:positionV>
                <wp:extent cx="7047230" cy="1270"/>
                <wp:effectExtent l="6985" t="14605" r="13335" b="12700"/>
                <wp:wrapNone/>
                <wp:docPr id="710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3"/>
                          <a:chExt cx="11098" cy="2"/>
                        </a:xfrm>
                      </wpg:grpSpPr>
                      <wps:wsp>
                        <wps:cNvPr id="711" name="Freeform 649"/>
                        <wps:cNvSpPr>
                          <a:spLocks/>
                        </wps:cNvSpPr>
                        <wps:spPr bwMode="auto">
                          <a:xfrm>
                            <a:off x="566" y="76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26D7C0" id="Group 648" o:spid="_x0000_s1026" style="position:absolute;margin-left:28.3pt;margin-top:38.15pt;width:554.9pt;height:.1pt;z-index:-3388;mso-position-horizontal-relative:page" coordorigin="566,76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/NZQ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">
                <v:shape id="Freeform 649" o:spid="_x0000_s1027" style="position:absolute;left:566;top:76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proofErr w:type="gramEnd"/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till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lly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0B2213">
        <w:rPr>
          <w:rFonts w:ascii="Arial" w:eastAsia="Arial" w:hAnsi="Arial" w:cs="Arial"/>
          <w:color w:val="323D47"/>
          <w:spacing w:val="1"/>
          <w:sz w:val="18"/>
          <w:szCs w:val="18"/>
        </w:rPr>
        <w:t>adhe</w:t>
      </w:r>
      <w:r w:rsidR="000B2213">
        <w:rPr>
          <w:rFonts w:ascii="Arial" w:eastAsia="Arial" w:hAnsi="Arial" w:cs="Arial"/>
          <w:color w:val="323D47"/>
          <w:sz w:val="18"/>
          <w:szCs w:val="18"/>
        </w:rPr>
        <w:t>r</w:t>
      </w:r>
      <w:r w:rsidR="000B2213">
        <w:rPr>
          <w:rFonts w:ascii="Arial" w:eastAsia="Arial" w:hAnsi="Arial" w:cs="Arial"/>
          <w:color w:val="323D47"/>
          <w:spacing w:val="1"/>
          <w:sz w:val="18"/>
          <w:szCs w:val="18"/>
        </w:rPr>
        <w:t>i</w:t>
      </w:r>
      <w:r w:rsidR="000B2213">
        <w:rPr>
          <w:rFonts w:ascii="Arial" w:eastAsia="Arial" w:hAnsi="Arial" w:cs="Arial"/>
          <w:color w:val="323D47"/>
          <w:sz w:val="18"/>
          <w:szCs w:val="18"/>
        </w:rPr>
        <w:t>n</w:t>
      </w:r>
      <w:r w:rsidR="000B2213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70" w:lineRule="atLeast"/>
        <w:ind w:left="106" w:right="2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emphas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oyee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sz w:val="18"/>
          <w:szCs w:val="18"/>
        </w:rPr>
        <w:t>iliti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wheneve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Accommoda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0B2213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6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5715" r="13335" b="12065"/>
                <wp:wrapNone/>
                <wp:docPr id="70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709" name="Freeform 647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C92952" id="Group 646" o:spid="_x0000_s1026" style="position:absolute;margin-left:28.3pt;margin-top:-10.95pt;width:554.9pt;height:.1pt;z-index:-3387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eWZQ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">
                <v:shape id="Freeform 647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4605" r="13335" b="12700"/>
                <wp:wrapNone/>
                <wp:docPr id="706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07" name="Freeform 64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CCAD4D" id="Group 644" o:spid="_x0000_s1026" style="position:absolute;margin-left:28.3pt;margin-top:50.5pt;width:554.9pt;height:.1pt;z-index:-3386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KEYg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Ak6nKEYgMA&#10;AO0HAAAOAAAAAAAAAAAAAAAAAC4CAABkcnMvZTJvRG9jLnhtbFBLAQItABQABgAIAAAAIQBoMJqy&#10;3wAAAAsBAAAPAAAAAAAAAAAAAAAAALwFAABkcnMvZG93bnJldi54bWxQSwUGAAAAAAQABADzAAAA&#10;yAYAAAAA&#10;">
                <v:shape id="Freeform 64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423" w:space="339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3335" r="13335" b="4445"/>
                <wp:wrapNone/>
                <wp:docPr id="704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05" name="Freeform 643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99458E" id="Group 642" o:spid="_x0000_s1026" style="position:absolute;margin-left:28.3pt;margin-top:50.5pt;width:554.9pt;height:.1pt;z-index:-338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8WiYg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CW58WiYgMA&#10;AO0HAAAOAAAAAAAAAAAAAAAAAC4CAABkcnMvZTJvRG9jLnhtbFBLAQItABQABgAIAAAAIQBoMJqy&#10;3wAAAAsBAAAPAAAAAAAAAAAAAAAAALwFAABkcnMvZG93bnJldi54bWxQSwUGAAAAAAQABADzAAAA&#10;yAYAAAAA&#10;">
                <v:shape id="Freeform 643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498" w:space="264"/>
            <w:col w:w="555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2700" r="13335" b="5080"/>
                <wp:wrapNone/>
                <wp:docPr id="702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703" name="Freeform 64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5DC60" id="Group 640" o:spid="_x0000_s1026" style="position:absolute;margin-left:28.3pt;margin-top:50.5pt;width:554.9pt;height:.1pt;z-index:-3384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tvaYg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CY0tvaYgMA&#10;AO0HAAAOAAAAAAAAAAAAAAAAAC4CAABkcnMvZTJvRG9jLnhtbFBLAQItABQABgAIAAAAIQBoMJqy&#10;3wAAAAsBAAAPAAAAAAAAAAAAAAAAALwFAABkcnMvZG93bnJldi54bWxQSwUGAAAAAAQABADzAAAA&#10;yAYAAAAA&#10;">
                <v:shape id="Freeform 64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543" w:space="220"/>
            <w:col w:w="555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23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13335" r="13335" b="4445"/>
                <wp:wrapNone/>
                <wp:docPr id="70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701" name="Freeform 639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002DCD" id="Group 638" o:spid="_x0000_s1026" style="position:absolute;margin-left:28.3pt;margin-top:38.05pt;width:554.9pt;height:.1pt;z-index:-3382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3ZQ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">
                <v:shape id="Freeform 639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emoved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17AD3">
        <w:rPr>
          <w:rFonts w:ascii="Arial" w:eastAsia="Arial" w:hAnsi="Arial" w:cs="Arial"/>
          <w:color w:val="323D47"/>
          <w:sz w:val="18"/>
          <w:szCs w:val="18"/>
        </w:rPr>
        <w:t>These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fli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7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834390</wp:posOffset>
                </wp:positionV>
                <wp:extent cx="7047230" cy="1270"/>
                <wp:effectExtent l="6985" t="10795" r="13335" b="6985"/>
                <wp:wrapNone/>
                <wp:docPr id="698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14"/>
                          <a:chExt cx="11098" cy="2"/>
                        </a:xfrm>
                      </wpg:grpSpPr>
                      <wps:wsp>
                        <wps:cNvPr id="699" name="Freeform 637"/>
                        <wps:cNvSpPr>
                          <a:spLocks/>
                        </wps:cNvSpPr>
                        <wps:spPr bwMode="auto">
                          <a:xfrm>
                            <a:off x="566" y="131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0E8947" id="Group 636" o:spid="_x0000_s1026" style="position:absolute;margin-left:28.3pt;margin-top:65.7pt;width:554.9pt;height:.1pt;z-index:-3381;mso-position-horizontal-relative:page" coordorigin="566,131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zwYQMAAO0HAAAOAAAAZHJzL2Uyb0RvYy54bWykVW1v0zAQ/o7Ef7D8EdTlpV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">
                <v:shape id="Freeform 637" o:spid="_x0000_s1027" style="position:absolute;left:566;top:131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onsh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 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mposs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17AD3">
        <w:rPr>
          <w:rFonts w:ascii="Arial" w:eastAsia="Arial" w:hAnsi="Arial" w:cs="Arial"/>
          <w:color w:val="323D47"/>
          <w:sz w:val="18"/>
          <w:szCs w:val="18"/>
        </w:rPr>
        <w:t>iff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17AD3">
        <w:rPr>
          <w:rFonts w:ascii="Arial" w:eastAsia="Arial" w:hAnsi="Arial" w:cs="Arial"/>
          <w:color w:val="323D47"/>
          <w:sz w:val="18"/>
          <w:szCs w:val="18"/>
        </w:rPr>
        <w:t>r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17AD3">
        <w:rPr>
          <w:rFonts w:ascii="Arial" w:eastAsia="Arial" w:hAnsi="Arial" w:cs="Arial"/>
          <w:color w:val="323D47"/>
          <w:sz w:val="18"/>
          <w:szCs w:val="18"/>
        </w:rPr>
        <w:t>t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man</w:t>
      </w:r>
      <w:r w:rsidR="00217AD3">
        <w:rPr>
          <w:rFonts w:ascii="Arial" w:eastAsia="Arial" w:hAnsi="Arial" w:cs="Arial"/>
          <w:color w:val="323D47"/>
          <w:sz w:val="18"/>
          <w:szCs w:val="18"/>
        </w:rPr>
        <w:t>u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fa</w:t>
      </w:r>
      <w:r w:rsidR="00217AD3">
        <w:rPr>
          <w:rFonts w:ascii="Arial" w:eastAsia="Arial" w:hAnsi="Arial" w:cs="Arial"/>
          <w:color w:val="323D47"/>
          <w:sz w:val="18"/>
          <w:szCs w:val="18"/>
        </w:rPr>
        <w:t>c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 w:rsidR="00217AD3">
        <w:rPr>
          <w:rFonts w:ascii="Arial" w:eastAsia="Arial" w:hAnsi="Arial" w:cs="Arial"/>
          <w:color w:val="323D47"/>
          <w:sz w:val="18"/>
          <w:szCs w:val="18"/>
        </w:rPr>
        <w:t>u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17AD3">
        <w:rPr>
          <w:rFonts w:ascii="Arial" w:eastAsia="Arial" w:hAnsi="Arial" w:cs="Arial"/>
          <w:color w:val="323D47"/>
          <w:sz w:val="18"/>
          <w:szCs w:val="18"/>
        </w:rPr>
        <w:t>e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echno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evo</w:t>
      </w:r>
      <w:r w:rsidR="00217AD3">
        <w:rPr>
          <w:rFonts w:ascii="Arial" w:eastAsia="Arial" w:hAnsi="Arial" w:cs="Arial"/>
          <w:color w:val="323D47"/>
          <w:sz w:val="18"/>
          <w:szCs w:val="18"/>
        </w:rPr>
        <w:t>l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vi</w:t>
      </w:r>
      <w:r w:rsidR="00217AD3">
        <w:rPr>
          <w:rFonts w:ascii="Arial" w:eastAsia="Arial" w:hAnsi="Arial" w:cs="Arial"/>
          <w:color w:val="323D47"/>
          <w:sz w:val="18"/>
          <w:szCs w:val="18"/>
        </w:rPr>
        <w:t>n</w:t>
      </w:r>
      <w:r w:rsidR="00217AD3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17AD3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rm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eemen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E43DB8">
      <w:pPr>
        <w:spacing w:after="0" w:line="270" w:lineRule="atLeast"/>
        <w:ind w:left="106" w:right="5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1395730</wp:posOffset>
                </wp:positionV>
                <wp:extent cx="7058025" cy="30480"/>
                <wp:effectExtent l="1905" t="5080" r="7620" b="2540"/>
                <wp:wrapNone/>
                <wp:docPr id="693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2198"/>
                          <a:chExt cx="11115" cy="48"/>
                        </a:xfrm>
                      </wpg:grpSpPr>
                      <wpg:grpSp>
                        <wpg:cNvPr id="694" name="Group 634"/>
                        <wpg:cNvGrpSpPr>
                          <a:grpSpLocks/>
                        </wpg:cNvGrpSpPr>
                        <wpg:grpSpPr bwMode="auto">
                          <a:xfrm>
                            <a:off x="566" y="2207"/>
                            <a:ext cx="11098" cy="2"/>
                            <a:chOff x="566" y="2207"/>
                            <a:chExt cx="11098" cy="2"/>
                          </a:xfrm>
                        </wpg:grpSpPr>
                        <wps:wsp>
                          <wps:cNvPr id="695" name="Freeform 635"/>
                          <wps:cNvSpPr>
                            <a:spLocks/>
                          </wps:cNvSpPr>
                          <wps:spPr bwMode="auto">
                            <a:xfrm>
                              <a:off x="566" y="2207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32"/>
                        <wpg:cNvGrpSpPr>
                          <a:grpSpLocks/>
                        </wpg:cNvGrpSpPr>
                        <wpg:grpSpPr bwMode="auto">
                          <a:xfrm>
                            <a:off x="566" y="2238"/>
                            <a:ext cx="11098" cy="2"/>
                            <a:chOff x="566" y="2238"/>
                            <a:chExt cx="11098" cy="2"/>
                          </a:xfrm>
                        </wpg:grpSpPr>
                        <wps:wsp>
                          <wps:cNvPr id="697" name="Freeform 633"/>
                          <wps:cNvSpPr>
                            <a:spLocks/>
                          </wps:cNvSpPr>
                          <wps:spPr bwMode="auto">
                            <a:xfrm>
                              <a:off x="566" y="2238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37139E" id="Group 631" o:spid="_x0000_s1026" style="position:absolute;margin-left:27.9pt;margin-top:109.9pt;width:555.75pt;height:2.4pt;z-index:-3380;mso-position-horizontal-relative:page" coordorigin="558,2198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">
                <v:group id="Group 634" o:spid="_x0000_s1027" style="position:absolute;left:566;top:2207;width:11098;height:2" coordorigin="566,2207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35" o:spid="_x0000_s1028" style="position:absolute;left:566;top:220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632" o:spid="_x0000_s1029" style="position:absolute;left:566;top:2238;width:11098;height:2" coordorigin="566,223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33" o:spid="_x0000_s1030" style="position:absolute;left:566;top:223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rk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ta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876B23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876B23">
        <w:rPr>
          <w:rFonts w:ascii="Arial" w:eastAsia="Arial" w:hAnsi="Arial" w:cs="Arial"/>
          <w:color w:val="323D47"/>
          <w:sz w:val="18"/>
          <w:szCs w:val="18"/>
        </w:rPr>
        <w:t>r</w:t>
      </w:r>
      <w:r w:rsidR="00876B23">
        <w:rPr>
          <w:rFonts w:ascii="Arial" w:eastAsia="Arial" w:hAnsi="Arial" w:cs="Arial"/>
          <w:color w:val="323D47"/>
          <w:spacing w:val="1"/>
          <w:sz w:val="18"/>
          <w:szCs w:val="18"/>
        </w:rPr>
        <w:t>cha</w:t>
      </w:r>
      <w:r w:rsidR="00876B23">
        <w:rPr>
          <w:rFonts w:ascii="Arial" w:eastAsia="Arial" w:hAnsi="Arial" w:cs="Arial"/>
          <w:color w:val="323D47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ssued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876B23">
        <w:rPr>
          <w:rFonts w:ascii="Arial" w:eastAsia="Arial" w:hAnsi="Arial" w:cs="Arial"/>
          <w:color w:val="323D47"/>
          <w:sz w:val="18"/>
          <w:szCs w:val="18"/>
        </w:rPr>
        <w:t>This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ta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s 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ta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Second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bod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egu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rly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876B23">
        <w:rPr>
          <w:rFonts w:ascii="Arial" w:eastAsia="Arial" w:hAnsi="Arial" w:cs="Arial"/>
          <w:color w:val="323D47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gan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za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5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DA6687">
        <w:rPr>
          <w:rFonts w:ascii="Arial" w:eastAsia="Arial" w:hAnsi="Arial" w:cs="Arial"/>
          <w:color w:val="323D47"/>
          <w:sz w:val="18"/>
          <w:szCs w:val="18"/>
        </w:rPr>
        <w:t>They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any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eng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aga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4911" w:space="852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2700" r="13335" b="5080"/>
                <wp:wrapNone/>
                <wp:docPr id="691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92" name="Freeform 630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8AA57" id="Group 629" o:spid="_x0000_s1026" style="position:absolute;margin-left:28.3pt;margin-top:-10.95pt;width:554.9pt;height:.1pt;z-index:-3379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">
                <v:shape id="Freeform 630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E43DB8">
      <w:pPr>
        <w:spacing w:before="2" w:after="0" w:line="320" w:lineRule="auto"/>
        <w:ind w:right="63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835660</wp:posOffset>
                </wp:positionV>
                <wp:extent cx="7047230" cy="1270"/>
                <wp:effectExtent l="6985" t="11430" r="13335" b="6350"/>
                <wp:wrapNone/>
                <wp:docPr id="689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16"/>
                          <a:chExt cx="11098" cy="2"/>
                        </a:xfrm>
                      </wpg:grpSpPr>
                      <wps:wsp>
                        <wps:cNvPr id="690" name="Freeform 628"/>
                        <wps:cNvSpPr>
                          <a:spLocks/>
                        </wps:cNvSpPr>
                        <wps:spPr bwMode="auto">
                          <a:xfrm>
                            <a:off x="566" y="131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C8235A" id="Group 627" o:spid="_x0000_s1026" style="position:absolute;margin-left:28.3pt;margin-top:65.8pt;width:554.9pt;height:.1pt;z-index:-3378;mso-position-horizontal-relative:page" coordorigin="566,131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">
                <v:shape id="Freeform 628" o:spid="_x0000_s1027" style="position:absolute;left:566;top:131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932EF">
        <w:rPr>
          <w:rFonts w:ascii="Arial" w:eastAsia="Arial" w:hAnsi="Arial" w:cs="Arial"/>
          <w:color w:val="323D47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consu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lt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ough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104" w:space="659"/>
            <w:col w:w="5517"/>
          </w:cols>
        </w:sectPr>
      </w:pPr>
    </w:p>
    <w:p w:rsidR="00451558" w:rsidRDefault="002A396C">
      <w:pPr>
        <w:spacing w:after="0" w:line="219" w:lineRule="exact"/>
        <w:ind w:left="126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lastRenderedPageBreak/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d</w:t>
      </w:r>
    </w:p>
    <w:p w:rsidR="00451558" w:rsidRDefault="002A396C">
      <w:pPr>
        <w:spacing w:before="4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proofErr w:type="gramEnd"/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36" w:after="0" w:line="320" w:lineRule="auto"/>
        <w:ind w:right="82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323D47"/>
          <w:sz w:val="18"/>
          <w:szCs w:val="18"/>
        </w:rPr>
        <w:lastRenderedPageBreak/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proofErr w:type="gramStart"/>
      <w:r>
        <w:rPr>
          <w:rFonts w:ascii="Arial" w:eastAsia="Arial" w:hAnsi="Arial" w:cs="Arial"/>
          <w:color w:val="323D47"/>
          <w:w w:val="101"/>
          <w:sz w:val="18"/>
          <w:szCs w:val="18"/>
        </w:rPr>
        <w:t>.(</w:t>
      </w:r>
      <w:proofErr w:type="gramEnd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):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's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932EF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</w:p>
    <w:p w:rsidR="00451558" w:rsidRDefault="002A396C">
      <w:pPr>
        <w:spacing w:before="2" w:after="0" w:line="320" w:lineRule="auto"/>
        <w:ind w:right="692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proofErr w:type="gramEnd"/>
      <w:r w:rsidR="002932EF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achmen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932EF">
        <w:rPr>
          <w:rFonts w:ascii="Arial" w:eastAsia="Arial" w:hAnsi="Arial" w:cs="Arial"/>
          <w:color w:val="323D47"/>
          <w:sz w:val="18"/>
          <w:szCs w:val="18"/>
        </w:rPr>
        <w:t>This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essed</w:t>
      </w:r>
      <w:proofErr w:type="gramEnd"/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headerReference w:type="default" r:id="rId21"/>
          <w:pgSz w:w="12240" w:h="15840"/>
          <w:pgMar w:top="1340" w:right="460" w:bottom="700" w:left="440" w:header="445" w:footer="515" w:gutter="0"/>
          <w:cols w:num="2" w:space="720" w:equalWidth="0">
            <w:col w:w="4823" w:space="960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2A396C">
      <w:pPr>
        <w:tabs>
          <w:tab w:val="left" w:pos="5780"/>
        </w:tabs>
        <w:spacing w:before="37" w:after="0" w:line="240" w:lineRule="auto"/>
        <w:ind w:left="1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26" w:right="646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8890" r="13335" b="8890"/>
                <wp:wrapNone/>
                <wp:docPr id="687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88" name="Freeform 626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39C1D0" id="Group 625" o:spid="_x0000_s1026" style="position:absolute;margin-left:28.3pt;margin-top:48.85pt;width:554.9pt;height:.1pt;z-index:-3377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325ZQ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Dmt325&#10;ZQMAAOsHAAAOAAAAAAAAAAAAAAAAAC4CAABkcnMvZTJvRG9jLnhtbFBLAQItABQABgAIAAAAIQCR&#10;Yvrp3wAAAAkBAAAPAAAAAAAAAAAAAAAAAL8FAABkcnMvZG93bnJldi54bWxQSwUGAAAAAAQABADz&#10;AAAAywYAAAAA&#10;">
                <v:shape id="Freeform 626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26" w:right="525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26" w:right="646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1430" r="13335" b="6350"/>
                <wp:wrapNone/>
                <wp:docPr id="685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86" name="Freeform 62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EB909" id="Group 623" o:spid="_x0000_s1026" style="position:absolute;margin-left:28.3pt;margin-top:48.85pt;width:554.9pt;height:.1pt;z-index:-3376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4cyZQ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BNQ4cy&#10;ZQMAAOsHAAAOAAAAAAAAAAAAAAAAAC4CAABkcnMvZTJvRG9jLnhtbFBLAQItABQABgAIAAAAIQCR&#10;Yvrp3wAAAAkBAAAPAAAAAAAAAAAAAAAAAL8FAABkcnMvZG93bnJldi54bWxQSwUGAAAAAAQABADz&#10;AAAAywYAAAAA&#10;">
                <v:shape id="Freeform 62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932EF">
      <w:pPr>
        <w:spacing w:before="2" w:after="0" w:line="320" w:lineRule="auto"/>
        <w:ind w:right="5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rb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damag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illi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g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up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397" w:space="386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0" w:lineRule="auto"/>
        <w:ind w:left="12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6350" r="13335" b="11430"/>
                <wp:wrapNone/>
                <wp:docPr id="683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84" name="Freeform 622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1127DA" id="Group 621" o:spid="_x0000_s1026" style="position:absolute;margin-left:28.3pt;margin-top:-10.95pt;width:554.9pt;height:.1pt;z-index:-3375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">
                <v:shape id="Freeform 622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E43DB8">
      <w:pPr>
        <w:spacing w:after="0" w:line="320" w:lineRule="auto"/>
        <w:ind w:left="126" w:right="6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1004570</wp:posOffset>
                </wp:positionV>
                <wp:extent cx="7058025" cy="30480"/>
                <wp:effectExtent l="1905" t="7620" r="7620" b="0"/>
                <wp:wrapNone/>
                <wp:docPr id="678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582"/>
                          <a:chExt cx="11115" cy="48"/>
                        </a:xfrm>
                      </wpg:grpSpPr>
                      <wpg:grpSp>
                        <wpg:cNvPr id="679" name="Group 619"/>
                        <wpg:cNvGrpSpPr>
                          <a:grpSpLocks/>
                        </wpg:cNvGrpSpPr>
                        <wpg:grpSpPr bwMode="auto">
                          <a:xfrm>
                            <a:off x="566" y="1591"/>
                            <a:ext cx="11098" cy="2"/>
                            <a:chOff x="566" y="1591"/>
                            <a:chExt cx="11098" cy="2"/>
                          </a:xfrm>
                        </wpg:grpSpPr>
                        <wps:wsp>
                          <wps:cNvPr id="680" name="Freeform 620"/>
                          <wps:cNvSpPr>
                            <a:spLocks/>
                          </wps:cNvSpPr>
                          <wps:spPr bwMode="auto">
                            <a:xfrm>
                              <a:off x="566" y="159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17"/>
                        <wpg:cNvGrpSpPr>
                          <a:grpSpLocks/>
                        </wpg:cNvGrpSpPr>
                        <wpg:grpSpPr bwMode="auto">
                          <a:xfrm>
                            <a:off x="566" y="1621"/>
                            <a:ext cx="11098" cy="2"/>
                            <a:chOff x="566" y="1621"/>
                            <a:chExt cx="11098" cy="2"/>
                          </a:xfrm>
                        </wpg:grpSpPr>
                        <wps:wsp>
                          <wps:cNvPr id="682" name="Freeform 618"/>
                          <wps:cNvSpPr>
                            <a:spLocks/>
                          </wps:cNvSpPr>
                          <wps:spPr bwMode="auto">
                            <a:xfrm>
                              <a:off x="566" y="162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0234BF" id="Group 616" o:spid="_x0000_s1026" style="position:absolute;margin-left:27.9pt;margin-top:79.1pt;width:555.75pt;height:2.4pt;z-index:-3374;mso-position-horizontal-relative:page" coordorigin="558,158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">
                <v:group id="Group 619" o:spid="_x0000_s1027" style="position:absolute;left:566;top:1591;width:11098;height:2" coordorigin="566,159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20" o:spid="_x0000_s1028" style="position:absolute;left:566;top:159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617" o:spid="_x0000_s1029" style="position:absolute;left:566;top:1621;width:11098;height:2" coordorigin="566,162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18" o:spid="_x0000_s1030" style="position:absolute;left:566;top:162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932EF">
        <w:rPr>
          <w:rFonts w:ascii="Arial" w:eastAsia="Arial" w:hAnsi="Arial" w:cs="Arial"/>
          <w:color w:val="323D47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opose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tly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Ju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2019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932EF">
        <w:rPr>
          <w:rFonts w:ascii="Arial" w:eastAsia="Arial" w:hAnsi="Arial" w:cs="Arial"/>
          <w:color w:val="323D47"/>
          <w:sz w:val="18"/>
          <w:szCs w:val="18"/>
        </w:rPr>
        <w:t>This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neede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akeho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932EF">
        <w:rPr>
          <w:rFonts w:ascii="Arial" w:eastAsia="Arial" w:hAnsi="Arial" w:cs="Arial"/>
          <w:color w:val="323D47"/>
          <w:sz w:val="18"/>
          <w:szCs w:val="18"/>
        </w:rPr>
        <w:t>j</w:t>
      </w:r>
      <w:r w:rsidR="002932EF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932EF">
        <w:rPr>
          <w:rFonts w:ascii="Arial" w:eastAsia="Arial" w:hAnsi="Arial" w:cs="Arial"/>
          <w:color w:val="323D47"/>
          <w:sz w:val="18"/>
          <w:szCs w:val="18"/>
        </w:rPr>
        <w:t>st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9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Second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scusse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932EF">
        <w:rPr>
          <w:rFonts w:ascii="Arial" w:eastAsia="Arial" w:hAnsi="Arial" w:cs="Arial"/>
          <w:color w:val="323D47"/>
          <w:sz w:val="18"/>
          <w:szCs w:val="18"/>
        </w:rPr>
        <w:t>Finally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w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onboa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opose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5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40" w:lineRule="auto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z w:val="23"/>
          <w:szCs w:val="23"/>
        </w:rPr>
        <w:t>3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3444240</wp:posOffset>
                </wp:positionV>
                <wp:extent cx="7047230" cy="1270"/>
                <wp:effectExtent l="6985" t="5715" r="13335" b="12065"/>
                <wp:wrapNone/>
                <wp:docPr id="67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424"/>
                          <a:chExt cx="11098" cy="2"/>
                        </a:xfrm>
                      </wpg:grpSpPr>
                      <wps:wsp>
                        <wps:cNvPr id="677" name="Freeform 615"/>
                        <wps:cNvSpPr>
                          <a:spLocks/>
                        </wps:cNvSpPr>
                        <wps:spPr bwMode="auto">
                          <a:xfrm>
                            <a:off x="566" y="542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9BCF2C" id="Group 614" o:spid="_x0000_s1026" style="position:absolute;margin-left:28.3pt;margin-top:271.2pt;width:554.9pt;height:.1pt;z-index:-3373;mso-position-horizontal-relative:page;mso-position-vertical-relative:page" coordorigin="566,542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">
                <v:shape id="Freeform 615" o:spid="_x0000_s1027" style="position:absolute;left:566;top:54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headerReference w:type="default" r:id="rId22"/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-20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674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675" name="Freeform 613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76708A" id="Group 612" o:spid="_x0000_s1026" style="position:absolute;margin-left:28.3pt;margin-top:30.55pt;width:77.6pt;height:16.15pt;z-index:-3366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">
                <v:shape id="Freeform 613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7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tabs>
          <w:tab w:val="left" w:pos="2340"/>
        </w:tabs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>
      <w:pPr>
        <w:tabs>
          <w:tab w:val="left" w:pos="2340"/>
        </w:tabs>
        <w:spacing w:before="54" w:after="0" w:line="302" w:lineRule="auto"/>
        <w:ind w:left="106" w:right="54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Sunday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7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Sunday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t: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4</w:t>
      </w:r>
    </w:p>
    <w:p w:rsidR="00451558" w:rsidRDefault="00E43DB8">
      <w:pPr>
        <w:tabs>
          <w:tab w:val="left" w:pos="2340"/>
        </w:tabs>
        <w:spacing w:before="1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672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673" name="Freeform 611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F11362" id="Group 610" o:spid="_x0000_s1026" style="position:absolute;margin-left:28.3pt;margin-top:20.4pt;width:554.9pt;height:.1pt;z-index:-3372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B1ruIJYgMA&#10;AOsHAAAOAAAAAAAAAAAAAAAAAC4CAABkcnMvZTJvRG9jLnhtbFBLAQItABQABgAIAAAAIQCAoYBT&#10;3wAAAAkBAAAPAAAAAAAAAAAAAAAAALwFAABkcnMvZG93bnJldi54bWxQSwUGAAAAAAQABADzAAAA&#10;yAYAAAAA&#10;">
                <v:shape id="Freeform 611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 w:rsidR="002A396C"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98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238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132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7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23"/>
          <w:pgSz w:w="12240" w:h="15840"/>
          <w:pgMar w:top="660" w:right="460" w:bottom="700" w:left="460" w:header="445" w:footer="515" w:gutter="0"/>
          <w:pgNumType w:start="2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proofErr w:type="gramEnd"/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54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3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DD65A4" w:rsidRDefault="00A213C1" w:rsidP="001479AD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1479AD">
        <w:rPr>
          <w:rFonts w:ascii="Arial" w:eastAsia="Arial" w:hAnsi="Arial" w:cs="Arial"/>
          <w:color w:val="323D47"/>
          <w:spacing w:val="1"/>
          <w:sz w:val="18"/>
          <w:szCs w:val="18"/>
        </w:rPr>
        <w:t>onsumer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advocac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y</w:t>
      </w:r>
      <w:r w:rsidR="001479AD">
        <w:rPr>
          <w:rFonts w:ascii="Arial" w:eastAsia="Arial" w:hAnsi="Arial" w:cs="Arial"/>
          <w:sz w:val="18"/>
          <w:szCs w:val="18"/>
        </w:rPr>
        <w:t xml:space="preserve"> </w:t>
      </w:r>
    </w:p>
    <w:p w:rsidR="00451558" w:rsidRDefault="002A396C" w:rsidP="001479AD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gan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za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n</w:t>
      </w:r>
      <w:proofErr w:type="gramEnd"/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33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25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0795" r="13335" b="6985"/>
                <wp:wrapNone/>
                <wp:docPr id="670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71" name="Freeform 609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40EC3F" id="Group 608" o:spid="_x0000_s1026" style="position:absolute;margin-left:28.3pt;margin-top:-10.95pt;width:554.9pt;height:.1pt;z-index:-3371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">
                <v:shape id="Freeform 609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56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12700" r="13335" b="5080"/>
                <wp:wrapNone/>
                <wp:docPr id="66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669" name="Freeform 607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2AAF33" id="Group 606" o:spid="_x0000_s1026" style="position:absolute;margin-left:28.3pt;margin-top:51.85pt;width:554.9pt;height:.1pt;z-index:-3370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">
                <v:shape id="Freeform 607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geog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rt.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Gene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penc</w:t>
      </w:r>
      <w:r>
        <w:rPr>
          <w:rFonts w:ascii="Arial" w:eastAsia="Arial" w:hAnsi="Arial" w:cs="Arial"/>
          <w:color w:val="323D47"/>
          <w:sz w:val="18"/>
          <w:szCs w:val="18"/>
        </w:rPr>
        <w:t>ils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ash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qua</w:t>
      </w:r>
      <w:r>
        <w:rPr>
          <w:rFonts w:ascii="Arial" w:eastAsia="Arial" w:hAnsi="Arial" w:cs="Arial"/>
          <w:color w:val="323D47"/>
          <w:sz w:val="18"/>
          <w:szCs w:val="18"/>
        </w:rPr>
        <w:t>lity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ific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Thus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oo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egu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ecogn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E43DB8">
      <w:pPr>
        <w:spacing w:before="2" w:after="0" w:line="320" w:lineRule="auto"/>
        <w:ind w:left="106" w:right="14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659765</wp:posOffset>
                </wp:positionV>
                <wp:extent cx="7047230" cy="1270"/>
                <wp:effectExtent l="6985" t="12700" r="13335" b="5080"/>
                <wp:wrapNone/>
                <wp:docPr id="666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9"/>
                          <a:chExt cx="11098" cy="2"/>
                        </a:xfrm>
                      </wpg:grpSpPr>
                      <wps:wsp>
                        <wps:cNvPr id="667" name="Freeform 605"/>
                        <wps:cNvSpPr>
                          <a:spLocks/>
                        </wps:cNvSpPr>
                        <wps:spPr bwMode="auto">
                          <a:xfrm>
                            <a:off x="566" y="10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83DB9F" id="Group 604" o:spid="_x0000_s1026" style="position:absolute;margin-left:28.3pt;margin-top:51.95pt;width:554.9pt;height:.1pt;z-index:-3369;mso-position-horizontal-relative:page" coordorigin="566,103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q4Yw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">
                <v:shape id="Freeform 605" o:spid="_x0000_s1027" style="position:absolute;left:566;top:10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little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ta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sonne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chases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1479AD">
        <w:rPr>
          <w:rFonts w:ascii="Arial" w:eastAsia="Arial" w:hAnsi="Arial" w:cs="Arial"/>
          <w:color w:val="323D47"/>
          <w:sz w:val="18"/>
          <w:szCs w:val="18"/>
        </w:rPr>
        <w:t>If</w:t>
      </w:r>
      <w:r w:rsidR="003377ED">
        <w:rPr>
          <w:rFonts w:ascii="Arial" w:eastAsia="Arial" w:hAnsi="Arial" w:cs="Arial"/>
          <w:color w:val="323D47"/>
          <w:sz w:val="18"/>
          <w:szCs w:val="18"/>
        </w:rPr>
        <w:t xml:space="preserve"> </w:t>
      </w:r>
      <w:r w:rsidR="001479AD">
        <w:rPr>
          <w:rFonts w:ascii="Arial" w:eastAsia="Arial" w:hAnsi="Arial" w:cs="Arial"/>
          <w:color w:val="323D47"/>
          <w:sz w:val="18"/>
          <w:szCs w:val="18"/>
        </w:rPr>
        <w:t>s</w:t>
      </w:r>
      <w:r w:rsidR="001479AD"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 w:rsidR="001479AD">
        <w:rPr>
          <w:rFonts w:ascii="Arial" w:eastAsia="Arial" w:hAnsi="Arial" w:cs="Arial"/>
          <w:color w:val="323D47"/>
          <w:sz w:val="18"/>
          <w:szCs w:val="18"/>
        </w:rPr>
        <w:t>a</w:t>
      </w:r>
      <w:r w:rsidR="001479AD"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 w:rsidR="001479AD">
        <w:rPr>
          <w:rFonts w:ascii="Arial" w:eastAsia="Arial" w:hAnsi="Arial" w:cs="Arial"/>
          <w:color w:val="323D47"/>
          <w:sz w:val="18"/>
          <w:szCs w:val="18"/>
        </w:rPr>
        <w:t>u</w:t>
      </w:r>
      <w:r w:rsidR="001479AD"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 w:rsidR="001479AD">
        <w:rPr>
          <w:rFonts w:ascii="Arial" w:eastAsia="Arial" w:hAnsi="Arial" w:cs="Arial"/>
          <w:color w:val="323D47"/>
          <w:sz w:val="18"/>
          <w:szCs w:val="18"/>
        </w:rPr>
        <w:t>ory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budge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 w:rsidR="002A396C">
        <w:rPr>
          <w:rFonts w:ascii="Arial" w:eastAsia="Arial" w:hAnsi="Arial" w:cs="Arial"/>
          <w:color w:val="323D47"/>
          <w:sz w:val="18"/>
          <w:szCs w:val="18"/>
        </w:rPr>
        <w:t>9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awed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m</w:t>
      </w:r>
      <w:proofErr w:type="gramEnd"/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13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2A396C">
      <w:pPr>
        <w:spacing w:after="0" w:line="270" w:lineRule="atLeast"/>
        <w:ind w:left="106" w:right="42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mped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awa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tity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manne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sonne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awa</w:t>
      </w:r>
      <w:r>
        <w:rPr>
          <w:rFonts w:ascii="Arial" w:eastAsia="Arial" w:hAnsi="Arial" w:cs="Arial"/>
          <w:color w:val="323D47"/>
          <w:sz w:val="18"/>
          <w:szCs w:val="18"/>
        </w:rPr>
        <w:t>rd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6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6985" r="13335" b="10795"/>
                <wp:wrapNone/>
                <wp:docPr id="664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65" name="Freeform 603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40CA84" id="Group 602" o:spid="_x0000_s1026" style="position:absolute;margin-left:28.3pt;margin-top:-10.95pt;width:554.9pt;height:.1pt;z-index:-3368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0CUYw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">
                <v:shape id="Freeform 603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350" r="13335" b="11430"/>
                <wp:wrapNone/>
                <wp:docPr id="662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663" name="Freeform 60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0713ED" id="Group 600" o:spid="_x0000_s1026" style="position:absolute;margin-left:28.3pt;margin-top:50.5pt;width:554.9pt;height:.1pt;z-index:-3367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">
                <v:shape id="Freeform 60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498" w:space="264"/>
            <w:col w:w="555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66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661" name="Freeform 59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71529" id="Group 598" o:spid="_x0000_s1026" style="position:absolute;margin-left:28.3pt;margin-top:50.5pt;width:554.9pt;height:.1pt;z-index:-336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/njYw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dHv542MD&#10;AADtBwAADgAAAAAAAAAAAAAAAAAuAgAAZHJzL2Uyb0RvYy54bWxQSwECLQAUAAYACAAAACEAaDCa&#10;st8AAAALAQAADwAAAAAAAAAAAAAAAAC9BQAAZHJzL2Rvd25yZXYueG1sUEsFBgAAAAAEAAQA8wAA&#10;AMkGAAAAAA==&#10;">
                <v:shape id="Freeform 59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543" w:space="220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6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12700" r="13335" b="5080"/>
                <wp:wrapNone/>
                <wp:docPr id="658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659" name="Freeform 597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5C23FA" id="Group 596" o:spid="_x0000_s1026" style="position:absolute;margin-left:28.3pt;margin-top:38.05pt;width:554.9pt;height:.1pt;z-index:-3364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9zYgMAAOs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">
                <v:shape id="Freeform 597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canno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duous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350" r="13335" b="11430"/>
                <wp:wrapNone/>
                <wp:docPr id="656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57" name="Freeform 59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2C65E1" id="Group 594" o:spid="_x0000_s1026" style="position:absolute;margin-left:28.3pt;margin-top:-12.8pt;width:554.9pt;height:.1pt;z-index:-3363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Iny1&#10;/mUDAADtBwAADgAAAAAAAAAAAAAAAAAuAgAAZHJzL2Uyb0RvYy54bWxQSwECLQAUAAYACAAAACEA&#10;6M4yV+AAAAALAQAADwAAAAAAAAAAAAAAAAC/BQAAZHJzL2Rvd25yZXYueG1sUEsFBgAAAAAEAAQA&#10;8wAAAMwGAAAAAA==&#10;">
                <v:shape id="Freeform 59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3810" r="7620" b="3810"/>
                <wp:wrapNone/>
                <wp:docPr id="651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652" name="Group 592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653" name="Freeform 593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90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655" name="Freeform 591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68759B" id="Group 589" o:spid="_x0000_s1026" style="position:absolute;margin-left:27.9pt;margin-top:23.75pt;width:555.75pt;height:2.4pt;z-index:-3362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">
                <v:group id="Group 592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593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90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591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fir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answe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No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ead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filli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4911" w:space="852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8890" r="13335" b="8890"/>
                <wp:wrapNone/>
                <wp:docPr id="649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50" name="Freeform 588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E1D028" id="Group 587" o:spid="_x0000_s1026" style="position:absolute;margin-left:28.3pt;margin-top:-10.95pt;width:554.9pt;height:.1pt;z-index:-3361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">
                <v:shape id="Freeform 588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ab/>
      </w:r>
      <w:r w:rsidR="002A396C"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1430" r="13335" b="6350"/>
                <wp:wrapNone/>
                <wp:docPr id="64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648" name="Freeform 586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8DBEB2" id="Group 585" o:spid="_x0000_s1026" style="position:absolute;margin-left:28.3pt;margin-top:24.05pt;width:554.9pt;height:.1pt;z-index:-3360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">
                <v:shape id="Freeform 586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4605" r="13335" b="12700"/>
                <wp:wrapNone/>
                <wp:docPr id="645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46" name="Freeform 58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52F696" id="Group 583" o:spid="_x0000_s1026" style="position:absolute;margin-left:28.3pt;margin-top:48.85pt;width:554.9pt;height:.1pt;z-index:-3359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+lZQMAAOs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DG6P+l&#10;ZQMAAOsHAAAOAAAAAAAAAAAAAAAAAC4CAABkcnMvZTJvRG9jLnhtbFBLAQItABQABgAIAAAAIQCR&#10;Yvrp3wAAAAkBAAAPAAAAAAAAAAAAAAAAAL8FAABkcnMvZG93bnJldi54bWxQSwUGAAAAAAQABADz&#10;AAAAywYAAAAA&#10;">
                <v:shape id="Freeform 58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7620" r="13335" b="10160"/>
                <wp:wrapNone/>
                <wp:docPr id="643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44" name="Freeform 58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0F6578" id="Group 581" o:spid="_x0000_s1026" style="position:absolute;margin-left:28.3pt;margin-top:48.85pt;width:554.9pt;height:.1pt;z-index:-3358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ZSYgMAAOs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AlggZSYgMA&#10;AOsHAAAOAAAAAAAAAAAAAAAAAC4CAABkcnMvZTJvRG9jLnhtbFBLAQItABQABgAIAAAAIQCRYvrp&#10;3wAAAAkBAAAPAAAAAAAAAAAAAAAAALwFAABkcnMvZG93bnJldi54bWxQSwUGAAAAAAQABADzAAAA&#10;yAYAAAAA&#10;">
                <v:shape id="Freeform 58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335" r="13335" b="4445"/>
                <wp:wrapNone/>
                <wp:docPr id="64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42" name="Freeform 580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65BCBA" id="Group 579" o:spid="_x0000_s1026" style="position:absolute;margin-left:28.3pt;margin-top:48.85pt;width:554.9pt;height:.1pt;z-index:-3357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rcYwMAAOs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">
                <v:shape id="Freeform 580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84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350" r="13335" b="11430"/>
                <wp:wrapNone/>
                <wp:docPr id="639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640" name="Freeform 578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8B17FB" id="Group 577" o:spid="_x0000_s1026" style="position:absolute;margin-left:28.3pt;margin-top:48.85pt;width:554.9pt;height:.1pt;z-index:-3356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1RVZAMAAOs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MUHVFVk&#10;AwAA6wcAAA4AAAAAAAAAAAAAAAAALgIAAGRycy9lMm9Eb2MueG1sUEsBAi0AFAAGAAgAAAAhAJFi&#10;+unfAAAACQEAAA8AAAAAAAAAAAAAAAAAvgUAAGRycy9kb3ducmV2LnhtbFBLBQYAAAAABAAEAPMA&#10;AADKBgAAAAA=&#10;">
                <v:shape id="Freeform 578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til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dd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nex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yea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opose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dance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ang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ew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In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akeho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Med</w:t>
      </w:r>
      <w:r>
        <w:rPr>
          <w:rFonts w:ascii="Arial" w:eastAsia="Arial" w:hAnsi="Arial" w:cs="Arial"/>
          <w:color w:val="323D47"/>
          <w:sz w:val="18"/>
          <w:szCs w:val="18"/>
        </w:rPr>
        <w:t>i-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absenc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akeho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npu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monumen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Leg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show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nue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nab</w:t>
      </w:r>
      <w:r>
        <w:rPr>
          <w:rFonts w:ascii="Arial" w:eastAsia="Arial" w:hAnsi="Arial" w:cs="Arial"/>
          <w:color w:val="323D47"/>
          <w:sz w:val="18"/>
          <w:szCs w:val="18"/>
        </w:rPr>
        <w:t>ility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ecogn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qua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lity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Thus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</w:p>
    <w:p w:rsidR="00451558" w:rsidRDefault="00E43DB8">
      <w:pPr>
        <w:spacing w:before="2"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302895</wp:posOffset>
                </wp:positionV>
                <wp:extent cx="7058025" cy="30480"/>
                <wp:effectExtent l="1905" t="5080" r="7620" b="2540"/>
                <wp:wrapNone/>
                <wp:docPr id="63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7"/>
                          <a:chExt cx="11115" cy="48"/>
                        </a:xfrm>
                      </wpg:grpSpPr>
                      <wpg:grpSp>
                        <wpg:cNvPr id="635" name="Group 575"/>
                        <wpg:cNvGrpSpPr>
                          <a:grpSpLocks/>
                        </wpg:cNvGrpSpPr>
                        <wpg:grpSpPr bwMode="auto">
                          <a:xfrm>
                            <a:off x="566" y="486"/>
                            <a:ext cx="11098" cy="2"/>
                            <a:chOff x="566" y="486"/>
                            <a:chExt cx="11098" cy="2"/>
                          </a:xfrm>
                        </wpg:grpSpPr>
                        <wps:wsp>
                          <wps:cNvPr id="636" name="Freeform 576"/>
                          <wps:cNvSpPr>
                            <a:spLocks/>
                          </wps:cNvSpPr>
                          <wps:spPr bwMode="auto">
                            <a:xfrm>
                              <a:off x="566" y="486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73"/>
                        <wpg:cNvGrpSpPr>
                          <a:grpSpLocks/>
                        </wpg:cNvGrpSpPr>
                        <wpg:grpSpPr bwMode="auto">
                          <a:xfrm>
                            <a:off x="566" y="517"/>
                            <a:ext cx="11098" cy="2"/>
                            <a:chOff x="566" y="517"/>
                            <a:chExt cx="11098" cy="2"/>
                          </a:xfrm>
                        </wpg:grpSpPr>
                        <wps:wsp>
                          <wps:cNvPr id="638" name="Freeform 574"/>
                          <wps:cNvSpPr>
                            <a:spLocks/>
                          </wps:cNvSpPr>
                          <wps:spPr bwMode="auto">
                            <a:xfrm>
                              <a:off x="566" y="517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09A14B" id="Group 572" o:spid="_x0000_s1026" style="position:absolute;margin-left:27.9pt;margin-top:23.85pt;width:555.75pt;height:2.4pt;z-index:-3355;mso-position-horizontal-relative:page" coordorigin="558,477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">
                <v:group id="Group 575" o:spid="_x0000_s1027" style="position:absolute;left:566;top:486;width:11098;height:2" coordorigin="566,486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576" o:spid="_x0000_s1028" style="position:absolute;left:566;top:48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73" o:spid="_x0000_s1029" style="position:absolute;left:566;top:517;width:11098;height:2" coordorigin="566,517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574" o:spid="_x0000_s1030" style="position:absolute;left:566;top:51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proofErr w:type="gramEnd"/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been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61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1112520" cy="205105"/>
                <wp:effectExtent l="6985" t="5715" r="4445" b="8255"/>
                <wp:wrapNone/>
                <wp:docPr id="63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205105"/>
                          <a:chOff x="566" y="611"/>
                          <a:chExt cx="1752" cy="323"/>
                        </a:xfrm>
                      </wpg:grpSpPr>
                      <wps:wsp>
                        <wps:cNvPr id="631" name="Freeform 56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752" cy="323"/>
                          </a:xfrm>
                          <a:custGeom>
                            <a:avLst/>
                            <a:gdLst>
                              <a:gd name="T0" fmla="+- 0 2273 566"/>
                              <a:gd name="T1" fmla="*/ T0 w 1752"/>
                              <a:gd name="T2" fmla="+- 0 611 611"/>
                              <a:gd name="T3" fmla="*/ 611 h 323"/>
                              <a:gd name="T4" fmla="+- 0 2294 566"/>
                              <a:gd name="T5" fmla="*/ T4 w 1752"/>
                              <a:gd name="T6" fmla="+- 0 616 611"/>
                              <a:gd name="T7" fmla="*/ 616 h 323"/>
                              <a:gd name="T8" fmla="+- 0 2310 566"/>
                              <a:gd name="T9" fmla="*/ T8 w 1752"/>
                              <a:gd name="T10" fmla="+- 0 630 611"/>
                              <a:gd name="T11" fmla="*/ 630 h 323"/>
                              <a:gd name="T12" fmla="+- 0 2318 566"/>
                              <a:gd name="T13" fmla="*/ T12 w 1752"/>
                              <a:gd name="T14" fmla="+- 0 651 611"/>
                              <a:gd name="T15" fmla="*/ 651 h 323"/>
                              <a:gd name="T16" fmla="+- 0 2319 566"/>
                              <a:gd name="T17" fmla="*/ T16 w 1752"/>
                              <a:gd name="T18" fmla="+- 0 887 611"/>
                              <a:gd name="T19" fmla="*/ 887 h 323"/>
                              <a:gd name="T20" fmla="+- 0 2313 566"/>
                              <a:gd name="T21" fmla="*/ T20 w 1752"/>
                              <a:gd name="T22" fmla="+- 0 909 611"/>
                              <a:gd name="T23" fmla="*/ 909 h 323"/>
                              <a:gd name="T24" fmla="+- 0 2299 566"/>
                              <a:gd name="T25" fmla="*/ T24 w 1752"/>
                              <a:gd name="T26" fmla="+- 0 925 611"/>
                              <a:gd name="T27" fmla="*/ 925 h 323"/>
                              <a:gd name="T28" fmla="+- 0 2279 566"/>
                              <a:gd name="T29" fmla="*/ T28 w 1752"/>
                              <a:gd name="T30" fmla="+- 0 933 611"/>
                              <a:gd name="T31" fmla="*/ 933 h 323"/>
                              <a:gd name="T32" fmla="+- 0 613 566"/>
                              <a:gd name="T33" fmla="*/ T32 w 1752"/>
                              <a:gd name="T34" fmla="+- 0 934 611"/>
                              <a:gd name="T35" fmla="*/ 934 h 323"/>
                              <a:gd name="T36" fmla="+- 0 591 566"/>
                              <a:gd name="T37" fmla="*/ T36 w 1752"/>
                              <a:gd name="T38" fmla="+- 0 928 611"/>
                              <a:gd name="T39" fmla="*/ 928 h 323"/>
                              <a:gd name="T40" fmla="+- 0 575 566"/>
                              <a:gd name="T41" fmla="*/ T40 w 1752"/>
                              <a:gd name="T42" fmla="+- 0 914 611"/>
                              <a:gd name="T43" fmla="*/ 914 h 323"/>
                              <a:gd name="T44" fmla="+- 0 567 566"/>
                              <a:gd name="T45" fmla="*/ T44 w 1752"/>
                              <a:gd name="T46" fmla="+- 0 893 611"/>
                              <a:gd name="T47" fmla="*/ 893 h 323"/>
                              <a:gd name="T48" fmla="+- 0 566 566"/>
                              <a:gd name="T49" fmla="*/ T48 w 1752"/>
                              <a:gd name="T50" fmla="+- 0 657 611"/>
                              <a:gd name="T51" fmla="*/ 657 h 323"/>
                              <a:gd name="T52" fmla="+- 0 572 566"/>
                              <a:gd name="T53" fmla="*/ T52 w 1752"/>
                              <a:gd name="T54" fmla="+- 0 635 611"/>
                              <a:gd name="T55" fmla="*/ 635 h 323"/>
                              <a:gd name="T56" fmla="+- 0 586 566"/>
                              <a:gd name="T57" fmla="*/ T56 w 1752"/>
                              <a:gd name="T58" fmla="+- 0 619 611"/>
                              <a:gd name="T59" fmla="*/ 619 h 323"/>
                              <a:gd name="T60" fmla="+- 0 607 566"/>
                              <a:gd name="T61" fmla="*/ T60 w 1752"/>
                              <a:gd name="T62" fmla="+- 0 611 611"/>
                              <a:gd name="T63" fmla="*/ 611 h 323"/>
                              <a:gd name="T64" fmla="+- 0 612 566"/>
                              <a:gd name="T65" fmla="*/ T64 w 1752"/>
                              <a:gd name="T66" fmla="+- 0 611 611"/>
                              <a:gd name="T67" fmla="*/ 611 h 323"/>
                              <a:gd name="T68" fmla="+- 0 2273 566"/>
                              <a:gd name="T69" fmla="*/ T68 w 17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52" h="323">
                                <a:moveTo>
                                  <a:pt x="1707" y="0"/>
                                </a:moveTo>
                                <a:lnTo>
                                  <a:pt x="1728" y="5"/>
                                </a:lnTo>
                                <a:lnTo>
                                  <a:pt x="1744" y="19"/>
                                </a:lnTo>
                                <a:lnTo>
                                  <a:pt x="1752" y="40"/>
                                </a:lnTo>
                                <a:lnTo>
                                  <a:pt x="1753" y="276"/>
                                </a:lnTo>
                                <a:lnTo>
                                  <a:pt x="1747" y="298"/>
                                </a:lnTo>
                                <a:lnTo>
                                  <a:pt x="1733" y="314"/>
                                </a:lnTo>
                                <a:lnTo>
                                  <a:pt x="17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707" y="0"/>
                                </a:lnTo>
                              </a:path>
                            </a:pathLst>
                          </a:custGeom>
                          <a:solidFill>
                            <a:srgbClr val="F8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269670" id="Group 568" o:spid="_x0000_s1026" style="position:absolute;margin-left:28.3pt;margin-top:30.55pt;width:87.6pt;height:16.15pt;z-index:-3346;mso-position-horizontal-relative:page" coordorigin="566,611" coordsize="17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">
                <v:shape id="Freeform 569" o:spid="_x0000_s1027" style="position:absolute;left:566;top:611;width:1752;height:323;visibility:visible;mso-wrap-style:square;v-text-anchor:top" coordsize="17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" path="m1707,r21,5l1744,19r8,21l1753,276r-6,22l1733,314r-20,8l47,323,25,317,9,303,1,282,,46,6,24,20,8,41,r5,l1707,e" fillcolor="#f8bd00" stroked="f">
                  <v:path arrowok="t" o:connecttype="custom" o:connectlocs="1707,611;1728,616;1744,630;1752,651;1753,887;1747,909;1733,925;1713,933;47,934;25,928;9,914;1,893;0,657;6,635;20,619;41,611;46,611;17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8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I</w:t>
      </w:r>
      <w:r>
        <w:rPr>
          <w:rFonts w:ascii="Arial" w:eastAsia="Arial" w:hAnsi="Arial" w:cs="Arial"/>
          <w:color w:val="FFFFFF"/>
          <w:spacing w:val="1"/>
          <w:sz w:val="20"/>
          <w:szCs w:val="20"/>
        </w:rPr>
        <w:t>NCOMPLET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626F1C">
      <w:pPr>
        <w:spacing w:before="54" w:after="0" w:line="302" w:lineRule="auto"/>
        <w:ind w:left="106" w:right="54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Sunday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Sunday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08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3</w:t>
      </w:r>
    </w:p>
    <w:p w:rsidR="00451558" w:rsidRDefault="00E43DB8">
      <w:pPr>
        <w:spacing w:before="1" w:after="0" w:line="240" w:lineRule="auto"/>
        <w:ind w:left="106" w:right="768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628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629" name="Freeform 56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16EB8D" id="Group 566" o:spid="_x0000_s1026" style="position:absolute;margin-left:28.3pt;margin-top:20.4pt;width:554.9pt;height:.1pt;z-index:-3353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">
                <v:shape id="Freeform 56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172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58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92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9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proofErr w:type="gramEnd"/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48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2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oymen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Advoca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te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39" w:space="424"/>
            <w:col w:w="54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19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9525" r="13335" b="8255"/>
                <wp:wrapNone/>
                <wp:docPr id="626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627" name="Freeform 565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7023B0" id="Group 564" o:spid="_x0000_s1026" style="position:absolute;margin-left:28.3pt;margin-top:-10.95pt;width:554.9pt;height:.1pt;z-index:-3352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GYYg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">
                <v:shape id="Freeform 565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Resou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enoug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700" r="13335" b="5080"/>
                <wp:wrapNone/>
                <wp:docPr id="624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25" name="Freeform 56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621D12" id="Group 562" o:spid="_x0000_s1026" style="position:absolute;margin-left:28.3pt;margin-top:-12.8pt;width:554.9pt;height:.1pt;z-index:-335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q1ZA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CyBaq1&#10;ZAMAAO0HAAAOAAAAAAAAAAAAAAAAAC4CAABkcnMvZTJvRG9jLnhtbFBLAQItABQABgAIAAAAIQDo&#10;zjJX4AAAAAsBAAAPAAAAAAAAAAAAAAAAAL4FAABkcnMvZG93bnJldi54bWxQSwUGAAAAAAQABADz&#10;AAAAywYAAAAA&#10;">
                <v:shape id="Freeform 56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access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oye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700" r="13335" b="5080"/>
                <wp:wrapNone/>
                <wp:docPr id="622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23" name="Freeform 56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E90C89" id="Group 560" o:spid="_x0000_s1026" style="position:absolute;margin-left:28.3pt;margin-top:-12.8pt;width:554.9pt;height:.1pt;z-index:-3350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LwwtM1j&#10;AwAA7QcAAA4AAAAAAAAAAAAAAAAALgIAAGRycy9lMm9Eb2MueG1sUEsBAi0AFAAGAAgAAAAhAOjO&#10;MlfgAAAACwEAAA8AAAAAAAAAAAAAAAAAvQUAAGRycy9kb3ducmV2LnhtbFBLBQYAAAAABAAEAPMA&#10;AADKBgAAAAA=&#10;">
                <v:shape id="Freeform 56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F22424"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 w:rsidR="00F22424">
        <w:rPr>
          <w:rFonts w:ascii="Arial" w:eastAsia="Arial" w:hAnsi="Arial" w:cs="Arial"/>
          <w:color w:val="323D47"/>
          <w:sz w:val="18"/>
          <w:szCs w:val="18"/>
        </w:rPr>
        <w:t>n</w:t>
      </w:r>
      <w:r w:rsidR="00F22424">
        <w:rPr>
          <w:rFonts w:ascii="Arial" w:eastAsia="Arial" w:hAnsi="Arial" w:cs="Arial"/>
          <w:color w:val="323D47"/>
          <w:spacing w:val="7"/>
          <w:sz w:val="18"/>
          <w:szCs w:val="18"/>
        </w:rPr>
        <w:t>, up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 w:rsidR="00F22424">
        <w:rPr>
          <w:rFonts w:ascii="Arial" w:eastAsia="Arial" w:hAnsi="Arial" w:cs="Arial"/>
          <w:color w:val="323D4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proofErr w:type="gramEnd"/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manne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1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350" r="13335" b="11430"/>
                <wp:wrapNone/>
                <wp:docPr id="620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21" name="Freeform 55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31EDCB" id="Group 558" o:spid="_x0000_s1026" style="position:absolute;margin-left:28.3pt;margin-top:-12.8pt;width:554.9pt;height:.1pt;z-index:-3349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lmYw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H0x2WZj&#10;AwAA7QcAAA4AAAAAAAAAAAAAAAAALgIAAGRycy9lMm9Eb2MueG1sUEsBAi0AFAAGAAgAAAAhAOjO&#10;MlfgAAAACwEAAA8AAAAAAAAAAAAAAAAAvQUAAGRycy9kb3ducmV2LnhtbFBLBQYAAAAABAAEAPMA&#10;AADKBgAAAAA=&#10;">
                <v:shape id="Freeform 55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-4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re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9525" r="13335" b="8255"/>
                <wp:wrapNone/>
                <wp:docPr id="61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19" name="Freeform 55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7B363B" id="Group 556" o:spid="_x0000_s1026" style="position:absolute;margin-left:28.3pt;margin-top:-12.8pt;width:554.9pt;height:.1pt;z-index:-3348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">
                <v:shape id="Freeform 55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12700" r="13335" b="5080"/>
                <wp:wrapNone/>
                <wp:docPr id="616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617" name="Freeform 555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FE5700" id="Group 554" o:spid="_x0000_s1026" style="position:absolute;margin-left:28.3pt;margin-top:24.2pt;width:554.9pt;height:.1pt;z-index:-3347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">
                <v:shape id="Freeform 555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ity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oughnes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rm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890" r="13335" b="8890"/>
                <wp:wrapNone/>
                <wp:docPr id="614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15" name="Freeform 55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5A1EE2" id="Group 552" o:spid="_x0000_s1026" style="position:absolute;margin-left:28.3pt;margin-top:-12.8pt;width:554.9pt;height:.1pt;z-index:-3345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CSZA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KupCS&#10;ZAMAAO0HAAAOAAAAAAAAAAAAAAAAAC4CAABkcnMvZTJvRG9jLnhtbFBLAQItABQABgAIAAAAIQDo&#10;zjJX4AAAAAsBAAAPAAAAAAAAAAAAAAAAAL4FAABkcnMvZG93bnJldi54bWxQSwUGAAAAAAQABADz&#10;AAAAywYAAAAA&#10;">
                <v:shape id="Freeform 55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 w:rsidR="00F22424">
        <w:rPr>
          <w:rFonts w:ascii="Arial" w:eastAsia="Arial" w:hAnsi="Arial" w:cs="Arial"/>
          <w:color w:val="323D4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 w:rsidR="00F22424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065" r="13335" b="5715"/>
                <wp:wrapNone/>
                <wp:docPr id="612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613" name="Freeform 55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849789" id="Group 550" o:spid="_x0000_s1026" style="position:absolute;margin-left:28.3pt;margin-top:-12.8pt;width:554.9pt;height:.1pt;z-index:-3344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MSPjupj&#10;AwAA7QcAAA4AAAAAAAAAAAAAAAAALgIAAGRycy9lMm9Eb2MueG1sUEsBAi0AFAAGAAgAAAAhAOjO&#10;MlfgAAAACwEAAA8AAAAAAAAAAAAAAAAAvQUAAGRycy9kb3ducmV2LnhtbFBLBQYAAAAABAAEAPMA&#10;AADKBgAAAAA=&#10;">
                <v:shape id="Freeform 55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37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0" r="7620" b="7620"/>
                <wp:wrapNone/>
                <wp:docPr id="607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608" name="Group 548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609" name="Freeform 549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46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611" name="Freeform 547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445AA0" id="Group 545" o:spid="_x0000_s1026" style="position:absolute;margin-left:27.9pt;margin-top:23.75pt;width:555.75pt;height:2.4pt;z-index:-3343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">
                <v:group id="Group 548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549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46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547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Kee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l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8890" r="13335" b="8890"/>
                <wp:wrapNone/>
                <wp:docPr id="605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606" name="Freeform 544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53875" id="Group 543" o:spid="_x0000_s1026" style="position:absolute;margin-left:28.3pt;margin-top:62.8pt;width:554.9pt;height:.1pt;z-index:-3342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DuePc+&#10;ZAMAAO0HAAAOAAAAAAAAAAAAAAAAAC4CAABkcnMvZTJvRG9jLnhtbFBLAQItABQABgAIAAAAIQDc&#10;y9ua4AAAAAsBAAAPAAAAAAAAAAAAAAAAAL4FAABkcnMvZG93bnJldi54bWxQSwUGAAAAAAQABADz&#10;AAAAywYAAAAA&#10;">
                <v:shape id="Freeform 544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4911" w:space="852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1430" r="13335" b="6350"/>
                <wp:wrapNone/>
                <wp:docPr id="603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604" name="Freeform 542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52D789" id="Group 541" o:spid="_x0000_s1026" style="position:absolute;margin-left:28.3pt;margin-top:62.8pt;width:554.9pt;height:.1pt;z-index:-3341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paIx&#10;dWUDAADtBwAADgAAAAAAAAAAAAAAAAAuAgAAZHJzL2Uyb0RvYy54bWxQSwECLQAUAAYACAAAACEA&#10;3MvbmuAAAAALAQAADwAAAAAAAAAAAAAAAAC/BQAAZHJzL2Rvd25yZXYueG1sUEsFBgAAAAAEAAQA&#10;8wAAAMwGAAAAAA==&#10;">
                <v:shape id="Freeform 542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104" w:space="659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13970" r="13335" b="13335"/>
                <wp:wrapNone/>
                <wp:docPr id="601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602" name="Freeform 540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E6406A" id="Group 539" o:spid="_x0000_s1026" style="position:absolute;margin-left:28.3pt;margin-top:62.8pt;width:554.9pt;height:.1pt;z-index:-3340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">
                <v:shape id="Freeform 540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056" w:space="707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6985" r="13335" b="10795"/>
                <wp:wrapNone/>
                <wp:docPr id="599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600" name="Freeform 538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4B796" id="Group 537" o:spid="_x0000_s1026" style="position:absolute;margin-left:28.3pt;margin-top:62.8pt;width:554.9pt;height:.1pt;z-index:-3339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V/t/&#10;rGUDAADtBwAADgAAAAAAAAAAAAAAAAAuAgAAZHJzL2Uyb0RvYy54bWxQSwECLQAUAAYACAAAACEA&#10;3MvbmuAAAAALAQAADwAAAAAAAAAAAAAAAAC/BQAAZHJzL2Rvd25yZXYueG1sUEsFBgAAAAAEAAQA&#10;8wAAAMwGAAAAAA==&#10;">
                <v:shape id="Freeform 538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127" w:space="636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9525" r="13335" b="8255"/>
                <wp:wrapNone/>
                <wp:docPr id="597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598" name="Freeform 536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6A4388" id="Group 535" o:spid="_x0000_s1026" style="position:absolute;margin-left:28.3pt;margin-top:62.8pt;width:554.9pt;height:.1pt;z-index:-3338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WuZQ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">
                <v:shape id="Freeform 536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127" w:space="636"/>
            <w:col w:w="551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77" w:space="386"/>
            <w:col w:w="4297"/>
          </w:cols>
        </w:sectPr>
      </w:pPr>
    </w:p>
    <w:p w:rsidR="00451558" w:rsidRDefault="00E43DB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595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596" name="Freeform 534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56322" id="Group 533" o:spid="_x0000_s1026" style="position:absolute;margin-left:28.3pt;margin-top:115.15pt;width:554.9pt;height:.1pt;z-index:-3337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">
                <v:shape id="Freeform 534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1945005</wp:posOffset>
                </wp:positionV>
                <wp:extent cx="7058025" cy="30480"/>
                <wp:effectExtent l="1905" t="1905" r="7620" b="5715"/>
                <wp:wrapNone/>
                <wp:docPr id="590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3063"/>
                          <a:chExt cx="11115" cy="48"/>
                        </a:xfrm>
                      </wpg:grpSpPr>
                      <wpg:grpSp>
                        <wpg:cNvPr id="591" name="Group 531"/>
                        <wpg:cNvGrpSpPr>
                          <a:grpSpLocks/>
                        </wpg:cNvGrpSpPr>
                        <wpg:grpSpPr bwMode="auto">
                          <a:xfrm>
                            <a:off x="566" y="3072"/>
                            <a:ext cx="11098" cy="2"/>
                            <a:chOff x="566" y="3072"/>
                            <a:chExt cx="11098" cy="2"/>
                          </a:xfrm>
                        </wpg:grpSpPr>
                        <wps:wsp>
                          <wps:cNvPr id="592" name="Freeform 532"/>
                          <wps:cNvSpPr>
                            <a:spLocks/>
                          </wps:cNvSpPr>
                          <wps:spPr bwMode="auto">
                            <a:xfrm>
                              <a:off x="566" y="307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29"/>
                        <wpg:cNvGrpSpPr>
                          <a:grpSpLocks/>
                        </wpg:cNvGrpSpPr>
                        <wpg:grpSpPr bwMode="auto">
                          <a:xfrm>
                            <a:off x="566" y="3103"/>
                            <a:ext cx="11098" cy="2"/>
                            <a:chOff x="566" y="3103"/>
                            <a:chExt cx="11098" cy="2"/>
                          </a:xfrm>
                        </wpg:grpSpPr>
                        <wps:wsp>
                          <wps:cNvPr id="594" name="Freeform 530"/>
                          <wps:cNvSpPr>
                            <a:spLocks/>
                          </wps:cNvSpPr>
                          <wps:spPr bwMode="auto">
                            <a:xfrm>
                              <a:off x="566" y="310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2AB9A6" id="Group 528" o:spid="_x0000_s1026" style="position:absolute;margin-left:27.9pt;margin-top:153.15pt;width:555.75pt;height:2.4pt;z-index:-3336;mso-position-horizontal-relative:page;mso-position-vertical-relative:page" coordorigin="558,306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">
                <v:group id="Group 531" o:spid="_x0000_s1027" style="position:absolute;left:566;top:3072;width:11098;height:2" coordorigin="566,307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32" o:spid="_x0000_s1028" style="position:absolute;left:566;top:307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29" o:spid="_x0000_s1029" style="position:absolute;left:566;top:3103;width:11098;height:2" coordorigin="566,310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30" o:spid="_x0000_s1030" style="position:absolute;left:566;top:31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2858135</wp:posOffset>
                </wp:positionV>
                <wp:extent cx="7047230" cy="1270"/>
                <wp:effectExtent l="6985" t="10160" r="13335" b="7620"/>
                <wp:wrapNone/>
                <wp:docPr id="588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501"/>
                          <a:chExt cx="11098" cy="2"/>
                        </a:xfrm>
                      </wpg:grpSpPr>
                      <wps:wsp>
                        <wps:cNvPr id="589" name="Freeform 527"/>
                        <wps:cNvSpPr>
                          <a:spLocks/>
                        </wps:cNvSpPr>
                        <wps:spPr bwMode="auto">
                          <a:xfrm>
                            <a:off x="566" y="450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412500" id="Group 526" o:spid="_x0000_s1026" style="position:absolute;margin-left:28.3pt;margin-top:225.05pt;width:554.9pt;height:.1pt;z-index:-3335;mso-position-horizontal-relative:page;mso-position-vertical-relative:page" coordorigin="566,450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VySZQMAAO0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">
                <v:shape id="Freeform 527" o:spid="_x0000_s1027" style="position:absolute;left:566;top:450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38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position w:val="-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position w:val="-1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n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5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69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586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587" name="Freeform 525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0399D0" id="Group 524" o:spid="_x0000_s1026" style="position:absolute;margin-left:28.3pt;margin-top:30.55pt;width:77.6pt;height:16.15pt;z-index:-3327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">
                <v:shape id="Freeform 525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</w:t>
      </w:r>
      <w:r w:rsidR="002A396C">
        <w:rPr>
          <w:rFonts w:ascii="Arial" w:eastAsia="Arial" w:hAnsi="Arial" w:cs="Arial"/>
          <w:color w:val="323D47"/>
          <w:sz w:val="41"/>
          <w:szCs w:val="41"/>
        </w:rPr>
        <w:t>9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7B77BB">
      <w:pPr>
        <w:spacing w:before="54" w:after="0" w:line="302" w:lineRule="auto"/>
        <w:ind w:left="106" w:right="54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Tuesday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6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Tuesday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16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9</w:t>
      </w:r>
    </w:p>
    <w:p w:rsidR="00451558" w:rsidRDefault="00E43DB8">
      <w:pPr>
        <w:spacing w:before="1" w:after="0" w:line="240" w:lineRule="auto"/>
        <w:ind w:left="106" w:right="776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584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585" name="Freeform 523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803210" id="Group 522" o:spid="_x0000_s1026" style="position:absolute;margin-left:28.3pt;margin-top:20.4pt;width:554.9pt;height:.1pt;z-index:-3334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/jnuN2MD&#10;AADrBwAADgAAAAAAAAAAAAAAAAAuAgAAZHJzL2Uyb0RvYy54bWxQSwECLQAUAAYACAAAACEAgKGA&#10;U98AAAAJAQAADwAAAAAAAAAAAAAAAAC9BQAAZHJzL2Rvd25yZXYueG1sUEsFBgAAAAAEAAQA8wAA&#10;AMkGAAAAAA==&#10;">
                <v:shape id="Freeform 523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5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44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582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583" name="Freeform 52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1F49B6" id="Group 520" o:spid="_x0000_s1026" style="position:absolute;margin-left:28.3pt;margin-top:50.5pt;width:554.9pt;height:.1pt;z-index:-3333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DEC+FHYgMA&#10;AO0HAAAOAAAAAAAAAAAAAAAAAC4CAABkcnMvZTJvRG9jLnhtbFBLAQItABQABgAIAAAAIQBoMJqy&#10;3wAAAAsBAAAPAAAAAAAAAAAAAAAAALwFAABkcnMvZG93bnJldi54bWxQSwUGAAAAAAQABADzAAAA&#10;yAYAAAAA&#10;">
                <v:shape id="Freeform 52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0A593D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DO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40" w:bottom="1340" w:left="460" w:header="720" w:footer="720" w:gutter="0"/>
          <w:cols w:num="2" w:space="720" w:equalWidth="0">
            <w:col w:w="5339" w:space="424"/>
            <w:col w:w="55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60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5715" r="13335" b="12065"/>
                <wp:wrapNone/>
                <wp:docPr id="580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581" name="Freeform 519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A968F4" id="Group 518" o:spid="_x0000_s1026" style="position:absolute;margin-left:28.3pt;margin-top:38.05pt;width:554.9pt;height:.1pt;z-index:-3332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">
                <v:shape id="Freeform 519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ewe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howeve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newes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mode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Manu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upda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annua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15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578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79" name="Freeform 51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9C7B57" id="Group 516" o:spid="_x0000_s1026" style="position:absolute;margin-left:28.3pt;margin-top:-12.8pt;width:554.9pt;height:.1pt;z-index:-333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+aZQ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GkcP&#10;mmUDAADtBwAADgAAAAAAAAAAAAAAAAAuAgAAZHJzL2Uyb0RvYy54bWxQSwECLQAUAAYACAAAACEA&#10;6M4yV+AAAAALAQAADwAAAAAAAAAAAAAAAAC/BQAAZHJzL2Rvd25yZXYueG1sUEsFBgAAAAAEAAQA&#10;8wAAAMwGAAAAAA==&#10;">
                <v:shape id="Freeform 51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6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14605" r="13335" b="12700"/>
                <wp:wrapNone/>
                <wp:docPr id="576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577" name="Freeform 515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74515" id="Group 514" o:spid="_x0000_s1026" style="position:absolute;margin-left:28.3pt;margin-top:38.05pt;width:554.9pt;height:.1pt;z-index:-3330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d/xYwMAAOs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">
                <v:shape id="Freeform 515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ific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proofErr w:type="gramEnd"/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becom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convo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69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11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834390</wp:posOffset>
                </wp:positionV>
                <wp:extent cx="7047230" cy="1270"/>
                <wp:effectExtent l="6985" t="12065" r="13335" b="5715"/>
                <wp:wrapNone/>
                <wp:docPr id="574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14"/>
                          <a:chExt cx="11098" cy="2"/>
                        </a:xfrm>
                      </wpg:grpSpPr>
                      <wps:wsp>
                        <wps:cNvPr id="575" name="Freeform 513"/>
                        <wps:cNvSpPr>
                          <a:spLocks/>
                        </wps:cNvSpPr>
                        <wps:spPr bwMode="auto">
                          <a:xfrm>
                            <a:off x="566" y="131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9592B2" id="Group 512" o:spid="_x0000_s1026" style="position:absolute;margin-left:28.3pt;margin-top:65.7pt;width:554.9pt;height:.1pt;z-index:-3329;mso-position-horizontal-relative:page" coordorigin="566,131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FvYw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">
                <v:shape id="Freeform 513" o:spid="_x0000_s1027" style="position:absolute;left:566;top:131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-7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oyees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proofErr w:type="gramEnd"/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happen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assessmen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obv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pocke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a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monopo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1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5715" r="13335" b="12065"/>
                <wp:wrapNone/>
                <wp:docPr id="572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573" name="Freeform 511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5251AE" id="Group 510" o:spid="_x0000_s1026" style="position:absolute;margin-left:28.3pt;margin-top:24.2pt;width:554.9pt;height:.1pt;z-index:-3328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">
                <v:shape id="Freeform 511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4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26" w:right="10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26" w:right="101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26" w:right="17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7620" r="13335" b="10160"/>
                <wp:wrapNone/>
                <wp:docPr id="570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571" name="Freeform 509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282D6E" id="Group 508" o:spid="_x0000_s1026" style="position:absolute;margin-left:28.3pt;margin-top:51.85pt;width:554.9pt;height:.1pt;z-index:-3326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">
                <v:shape id="Freeform 509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proofErr w:type="gramEnd"/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accep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RF</w:t>
      </w:r>
      <w:r w:rsidR="002A396C">
        <w:rPr>
          <w:rFonts w:ascii="Arial" w:eastAsia="Arial" w:hAnsi="Arial" w:cs="Arial"/>
          <w:color w:val="323D47"/>
          <w:sz w:val="18"/>
          <w:szCs w:val="18"/>
        </w:rPr>
        <w:t>Q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subm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hemse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"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rk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ff"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rity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oug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h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26" w:right="12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26" w:right="31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6350" r="13335" b="11430"/>
                <wp:wrapNone/>
                <wp:docPr id="568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569" name="Freeform 507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8F9ABE" id="Group 506" o:spid="_x0000_s1026" style="position:absolute;margin-left:28.3pt;margin-top:38.05pt;width:554.9pt;height:.1pt;z-index:-3325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D2YQMAAOs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">
                <v:shape id="Freeform 507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ll.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lp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rt.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26" w:right="1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E43DB8">
      <w:pPr>
        <w:spacing w:after="0" w:line="270" w:lineRule="atLeast"/>
        <w:ind w:left="126" w:right="15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5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868680</wp:posOffset>
                </wp:positionV>
                <wp:extent cx="7058025" cy="30480"/>
                <wp:effectExtent l="1905" t="7620" r="7620" b="9525"/>
                <wp:wrapNone/>
                <wp:docPr id="563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368"/>
                          <a:chExt cx="11115" cy="48"/>
                        </a:xfrm>
                      </wpg:grpSpPr>
                      <wpg:grpSp>
                        <wpg:cNvPr id="564" name="Group 504"/>
                        <wpg:cNvGrpSpPr>
                          <a:grpSpLocks/>
                        </wpg:cNvGrpSpPr>
                        <wpg:grpSpPr bwMode="auto">
                          <a:xfrm>
                            <a:off x="566" y="1377"/>
                            <a:ext cx="11098" cy="2"/>
                            <a:chOff x="566" y="1377"/>
                            <a:chExt cx="11098" cy="2"/>
                          </a:xfrm>
                        </wpg:grpSpPr>
                        <wps:wsp>
                          <wps:cNvPr id="565" name="Freeform 505"/>
                          <wps:cNvSpPr>
                            <a:spLocks/>
                          </wps:cNvSpPr>
                          <wps:spPr bwMode="auto">
                            <a:xfrm>
                              <a:off x="566" y="1377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02"/>
                        <wpg:cNvGrpSpPr>
                          <a:grpSpLocks/>
                        </wpg:cNvGrpSpPr>
                        <wpg:grpSpPr bwMode="auto">
                          <a:xfrm>
                            <a:off x="566" y="1408"/>
                            <a:ext cx="11098" cy="2"/>
                            <a:chOff x="566" y="1408"/>
                            <a:chExt cx="11098" cy="2"/>
                          </a:xfrm>
                        </wpg:grpSpPr>
                        <wps:wsp>
                          <wps:cNvPr id="567" name="Freeform 503"/>
                          <wps:cNvSpPr>
                            <a:spLocks/>
                          </wps:cNvSpPr>
                          <wps:spPr bwMode="auto">
                            <a:xfrm>
                              <a:off x="566" y="1408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0E1731" id="Group 501" o:spid="_x0000_s1026" style="position:absolute;margin-left:27.9pt;margin-top:68.4pt;width:555.75pt;height:2.4pt;z-index:-3324;mso-position-horizontal-relative:page" coordorigin="558,1368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">
                <v:group id="Group 504" o:spid="_x0000_s1027" style="position:absolute;left:566;top:1377;width:11098;height:2" coordorigin="566,1377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05" o:spid="_x0000_s1028" style="position:absolute;left:566;top:13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02" o:spid="_x0000_s1029" style="position:absolute;left:566;top:1408;width:11098;height:2" coordorigin="566,140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03" o:spid="_x0000_s1030" style="position:absolute;left:566;top:1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amoun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j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Fo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examp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assessmen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t?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Jus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little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edundan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unnecessa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2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24"/>
          <w:pgSz w:w="12240" w:h="15840"/>
          <w:pgMar w:top="660" w:right="460" w:bottom="1820" w:left="440" w:header="445" w:footer="1631" w:gutter="0"/>
          <w:cols w:space="720"/>
        </w:sectPr>
      </w:pPr>
    </w:p>
    <w:p w:rsidR="00451558" w:rsidRDefault="002A396C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67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vagueness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",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oughou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SPS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amoun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occu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4931" w:space="852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2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6985" r="13335" b="10795"/>
                <wp:wrapNone/>
                <wp:docPr id="561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562" name="Freeform 500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88420E" id="Group 499" o:spid="_x0000_s1026" style="position:absolute;margin-left:28.3pt;margin-top:-10.95pt;width:554.9pt;height:.1pt;z-index:-3323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5AXZw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">
                <v:shape id="Freeform 500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7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80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til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peop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ETH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It's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lly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egu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40" w:header="720" w:footer="720" w:gutter="0"/>
          <w:cols w:num="2" w:space="720" w:equalWidth="0">
            <w:col w:w="5124" w:space="659"/>
            <w:col w:w="555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45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8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25"/>
          <w:pgSz w:w="12240" w:h="15840"/>
          <w:pgMar w:top="660" w:right="1120" w:bottom="700" w:left="460" w:header="445" w:footer="515" w:gutter="0"/>
          <w:pgNumType w:start="28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No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1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cums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l.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su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ffi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e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20" w:bottom="1340" w:left="460" w:header="720" w:footer="720" w:gutter="0"/>
          <w:cols w:num="2" w:space="720" w:equalWidth="0">
            <w:col w:w="5127" w:space="636"/>
            <w:col w:w="4897"/>
          </w:cols>
        </w:sectPr>
      </w:pPr>
    </w:p>
    <w:p w:rsidR="00451558" w:rsidRDefault="00E43DB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559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560" name="Freeform 498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16AB23" id="Group 497" o:spid="_x0000_s1026" style="position:absolute;margin-left:28.3pt;margin-top:115.15pt;width:554.9pt;height:.1pt;z-index:-3322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7GlZgMAAO0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">
                <v:shape id="Freeform 498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2828925</wp:posOffset>
                </wp:positionV>
                <wp:extent cx="7047230" cy="1270"/>
                <wp:effectExtent l="6985" t="9525" r="13335" b="8255"/>
                <wp:wrapNone/>
                <wp:docPr id="557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455"/>
                          <a:chExt cx="11098" cy="2"/>
                        </a:xfrm>
                      </wpg:grpSpPr>
                      <wps:wsp>
                        <wps:cNvPr id="558" name="Freeform 496"/>
                        <wps:cNvSpPr>
                          <a:spLocks/>
                        </wps:cNvSpPr>
                        <wps:spPr bwMode="auto">
                          <a:xfrm>
                            <a:off x="566" y="4455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656506" id="Group 495" o:spid="_x0000_s1026" style="position:absolute;margin-left:28.3pt;margin-top:222.75pt;width:554.9pt;height:.1pt;z-index:-3321;mso-position-horizontal-relative:page;mso-position-vertical-relative:page" coordorigin="566,4455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51DZQ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">
                <v:shape id="Freeform 496" o:spid="_x0000_s1027" style="position:absolute;left:566;top:445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3766185</wp:posOffset>
                </wp:positionV>
                <wp:extent cx="7047230" cy="1270"/>
                <wp:effectExtent l="6985" t="13335" r="13335" b="4445"/>
                <wp:wrapNone/>
                <wp:docPr id="555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931"/>
                          <a:chExt cx="11098" cy="2"/>
                        </a:xfrm>
                      </wpg:grpSpPr>
                      <wps:wsp>
                        <wps:cNvPr id="556" name="Freeform 494"/>
                        <wps:cNvSpPr>
                          <a:spLocks/>
                        </wps:cNvSpPr>
                        <wps:spPr bwMode="auto">
                          <a:xfrm>
                            <a:off x="566" y="593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799439" id="Group 493" o:spid="_x0000_s1026" style="position:absolute;margin-left:28.3pt;margin-top:296.55pt;width:554.9pt;height:.1pt;z-index:-3320;mso-position-horizontal-relative:page;mso-position-vertical-relative:page" coordorigin="566,593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">
                <v:shape id="Freeform 494" o:spid="_x0000_s1027" style="position:absolute;left:566;top:593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4702810</wp:posOffset>
                </wp:positionV>
                <wp:extent cx="7047230" cy="1270"/>
                <wp:effectExtent l="6985" t="6985" r="13335" b="10795"/>
                <wp:wrapNone/>
                <wp:docPr id="553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406"/>
                          <a:chExt cx="11098" cy="2"/>
                        </a:xfrm>
                      </wpg:grpSpPr>
                      <wps:wsp>
                        <wps:cNvPr id="554" name="Freeform 492"/>
                        <wps:cNvSpPr>
                          <a:spLocks/>
                        </wps:cNvSpPr>
                        <wps:spPr bwMode="auto">
                          <a:xfrm>
                            <a:off x="566" y="740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5D02D1" id="Group 491" o:spid="_x0000_s1026" style="position:absolute;margin-left:28.3pt;margin-top:370.3pt;width:554.9pt;height:.1pt;z-index:-3319;mso-position-horizontal-relative:page;mso-position-vertical-relative:page" coordorigin="566,740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R0YwMAAO0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">
                <v:shape id="Freeform 492" o:spid="_x0000_s1027" style="position:absolute;left:566;top:740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5497830</wp:posOffset>
                </wp:positionV>
                <wp:extent cx="7058025" cy="30480"/>
                <wp:effectExtent l="1905" t="1905" r="7620" b="5715"/>
                <wp:wrapNone/>
                <wp:docPr id="548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658"/>
                          <a:chExt cx="11115" cy="48"/>
                        </a:xfrm>
                      </wpg:grpSpPr>
                      <wpg:grpSp>
                        <wpg:cNvPr id="549" name="Group 489"/>
                        <wpg:cNvGrpSpPr>
                          <a:grpSpLocks/>
                        </wpg:cNvGrpSpPr>
                        <wpg:grpSpPr bwMode="auto">
                          <a:xfrm>
                            <a:off x="566" y="8667"/>
                            <a:ext cx="11098" cy="2"/>
                            <a:chOff x="566" y="8667"/>
                            <a:chExt cx="11098" cy="2"/>
                          </a:xfrm>
                        </wpg:grpSpPr>
                        <wps:wsp>
                          <wps:cNvPr id="550" name="Freeform 490"/>
                          <wps:cNvSpPr>
                            <a:spLocks/>
                          </wps:cNvSpPr>
                          <wps:spPr bwMode="auto">
                            <a:xfrm>
                              <a:off x="566" y="8667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87"/>
                        <wpg:cNvGrpSpPr>
                          <a:grpSpLocks/>
                        </wpg:cNvGrpSpPr>
                        <wpg:grpSpPr bwMode="auto">
                          <a:xfrm>
                            <a:off x="566" y="8698"/>
                            <a:ext cx="11098" cy="2"/>
                            <a:chOff x="566" y="8698"/>
                            <a:chExt cx="11098" cy="2"/>
                          </a:xfrm>
                        </wpg:grpSpPr>
                        <wps:wsp>
                          <wps:cNvPr id="552" name="Freeform 488"/>
                          <wps:cNvSpPr>
                            <a:spLocks/>
                          </wps:cNvSpPr>
                          <wps:spPr bwMode="auto">
                            <a:xfrm>
                              <a:off x="566" y="8698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DEF0F0" id="Group 486" o:spid="_x0000_s1026" style="position:absolute;margin-left:27.9pt;margin-top:432.9pt;width:555.75pt;height:2.4pt;z-index:-3318;mso-position-horizontal-relative:page;mso-position-vertical-relative:page" coordorigin="558,8658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">
                <v:group id="Group 489" o:spid="_x0000_s1027" style="position:absolute;left:566;top:8667;width:11098;height:2" coordorigin="566,8667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490" o:spid="_x0000_s1028" style="position:absolute;left:566;top:866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87" o:spid="_x0000_s1029" style="position:absolute;left:566;top:8698;width:11098;height:2" coordorigin="566,869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488" o:spid="_x0000_s1030" style="position:absolute;left:566;top:869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7689850</wp:posOffset>
                </wp:positionV>
                <wp:extent cx="7047230" cy="1270"/>
                <wp:effectExtent l="6985" t="12700" r="13335" b="5080"/>
                <wp:wrapNone/>
                <wp:docPr id="546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110"/>
                          <a:chExt cx="11098" cy="2"/>
                        </a:xfrm>
                      </wpg:grpSpPr>
                      <wps:wsp>
                        <wps:cNvPr id="547" name="Freeform 485"/>
                        <wps:cNvSpPr>
                          <a:spLocks/>
                        </wps:cNvSpPr>
                        <wps:spPr bwMode="auto">
                          <a:xfrm>
                            <a:off x="566" y="121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700C4" id="Group 484" o:spid="_x0000_s1026" style="position:absolute;margin-left:28.3pt;margin-top:605.5pt;width:554.9pt;height:.1pt;z-index:-3317;mso-position-horizontal-relative:page;mso-position-vertical-relative:page" coordorigin="566,121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">
                <v:shape id="Freeform 485" o:spid="_x0000_s1027" style="position:absolute;left:566;top:121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2A396C">
      <w:pPr>
        <w:spacing w:before="37" w:after="0" w:line="240" w:lineRule="auto"/>
        <w:ind w:left="106" w:right="45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8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g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12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40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544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545" name="Freeform 483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E0524F" id="Group 482" o:spid="_x0000_s1026" style="position:absolute;margin-left:28.3pt;margin-top:30.55pt;width:77.6pt;height:16.15pt;z-index:-3308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">
                <v:shape id="Freeform 483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0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225F27">
      <w:pPr>
        <w:spacing w:before="54" w:after="0" w:line="302" w:lineRule="auto"/>
        <w:ind w:left="106" w:right="56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</w:t>
      </w:r>
      <w:r w:rsidR="000A593D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              </w:t>
      </w:r>
      <w:r w:rsidR="00225F27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     </w:t>
      </w:r>
      <w:r w:rsidR="000A593D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07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 w:rsidR="000A593D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</w:t>
      </w:r>
      <w:r w:rsidR="00225F27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07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17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05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3</w:t>
      </w:r>
    </w:p>
    <w:p w:rsidR="00451558" w:rsidRDefault="00E43DB8">
      <w:pPr>
        <w:spacing w:before="1" w:after="0" w:line="240" w:lineRule="auto"/>
        <w:ind w:left="106" w:right="770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542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543" name="Freeform 481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545AA7" id="Group 480" o:spid="_x0000_s1026" style="position:absolute;margin-left:28.3pt;margin-top:20.4pt;width:554.9pt;height:.1pt;z-index:-3316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ZXYgMAAOs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D9MKZXYgMA&#10;AOsHAAAOAAAAAAAAAAAAAAAAAC4CAABkcnMvZTJvRG9jLnhtbFBLAQItABQABgAIAAAAIQCAoYBT&#10;3wAAAAkBAAAPAAAAAAAAAAAAAAAAALwFAABkcnMvZG93bnJldi54bWxQSwUGAAAAAAQABADzAAAA&#10;yAYAAAAA&#10;">
                <v:shape id="Freeform 481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540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541" name="Freeform 47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0366B4" id="Group 478" o:spid="_x0000_s1026" style="position:absolute;margin-left:28.3pt;margin-top:50.5pt;width:554.9pt;height:.1pt;z-index:-331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vHYw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5UgLx2MD&#10;AADtBwAADgAAAAAAAAAAAAAAAAAuAgAAZHJzL2Uyb0RvYy54bWxQSwECLQAUAAYACAAAACEAaDCa&#10;st8AAAALAQAADwAAAAAAAAAAAAAAAAC9BQAAZHJzL2Rvd25yZXYueG1sUEsFBgAAAAAEAAQA8wAA&#10;AMkGAAAAAA==&#10;">
                <v:shape id="Freeform 47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3F76B2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320" w:lineRule="auto"/>
        <w:ind w:right="428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339" w:space="424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1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enoug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0795" r="13335" b="6985"/>
                <wp:wrapNone/>
                <wp:docPr id="53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39" name="Freeform 47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C61A7C" id="Group 476" o:spid="_x0000_s1026" style="position:absolute;margin-left:28.3pt;margin-top:-12.8pt;width:554.9pt;height:.1pt;z-index:-3314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BnZQMAAO0HAAAOAAAAZHJzL2Uyb0RvYy54bWykVW1v2zYQ/j5g/4Hgxw6OXiLb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QDPw&#10;Z2UDAADtBwAADgAAAAAAAAAAAAAAAAAuAgAAZHJzL2Uyb0RvYy54bWxQSwECLQAUAAYACAAAACEA&#10;6M4yV+AAAAALAQAADwAAAAAAAAAAAAAAAAC/BQAAZHJzL2Rvd25yZXYueG1sUEsFBgAAAAAEAAQA&#10;8wAAAMwGAAAAAA==&#10;">
                <v:shape id="Freeform 47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1430" r="13335" b="6350"/>
                <wp:wrapNone/>
                <wp:docPr id="536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37" name="Freeform 47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978C04" id="Group 474" o:spid="_x0000_s1026" style="position:absolute;margin-left:28.3pt;margin-top:-12.8pt;width:554.9pt;height:.1pt;z-index:-3313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uxZA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uVHux&#10;ZAMAAO0HAAAOAAAAAAAAAAAAAAAAAC4CAABkcnMvZTJvRG9jLnhtbFBLAQItABQABgAIAAAAIQDo&#10;zjJX4AAAAAsBAAAPAAAAAAAAAAAAAAAAAL4FAABkcnMvZG93bnJldi54bWxQSwUGAAAAAAQABADz&#10;AAAAywYAAAAA&#10;">
                <v:shape id="Freeform 47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VRS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4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3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4605" r="13335" b="12700"/>
                <wp:wrapNone/>
                <wp:docPr id="534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35" name="Freeform 47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776F91" id="Group 472" o:spid="_x0000_s1026" style="position:absolute;margin-left:28.3pt;margin-top:-12.8pt;width:554.9pt;height:.1pt;z-index:-3312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yXYw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FxZzJdj&#10;AwAA7QcAAA4AAAAAAAAAAAAAAAAALgIAAGRycy9lMm9Eb2MueG1sUEsBAi0AFAAGAAgAAAAhAOjO&#10;MlfgAAAACwEAAA8AAAAAAAAAAAAAAAAAvQUAAGRycy9kb3ducmV2LnhtbFBLBQYAAAAABAAEAPMA&#10;AADKBgAAAAA=&#10;">
                <v:shape id="Freeform 47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-3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255" r="13335" b="9525"/>
                <wp:wrapNone/>
                <wp:docPr id="532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33" name="Freeform 47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6103E" id="Group 470" o:spid="_x0000_s1026" style="position:absolute;margin-left:28.3pt;margin-top:-12.8pt;width:554.9pt;height:.1pt;z-index:-331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BSbNLv&#10;ZAMAAO0HAAAOAAAAAAAAAAAAAAAAAC4CAABkcnMvZTJvRG9jLnhtbFBLAQItABQABgAIAAAAIQDo&#10;zjJX4AAAAAsBAAAPAAAAAAAAAAAAAAAAAL4FAABkcnMvZG93bnJldi54bWxQSwUGAAAAAAQABADz&#10;AAAAywYAAAAA&#10;">
                <v:shape id="Freeform 47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-6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1430" r="13335" b="6350"/>
                <wp:wrapNone/>
                <wp:docPr id="530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31" name="Freeform 46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78047D" id="Group 468" o:spid="_x0000_s1026" style="position:absolute;margin-left:28.3pt;margin-top:-12.8pt;width:554.9pt;height:.1pt;z-index:-3310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UQYg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">
                <v:shape id="Freeform 46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 w:rsidR="002A396C">
        <w:rPr>
          <w:rFonts w:ascii="Arial" w:eastAsia="Arial" w:hAnsi="Arial" w:cs="Arial"/>
          <w:color w:val="323D47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 w:rsidR="002A396C">
        <w:rPr>
          <w:rFonts w:ascii="Arial" w:eastAsia="Arial" w:hAnsi="Arial" w:cs="Arial"/>
          <w:color w:val="323D47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 w:rsidR="002A396C">
        <w:rPr>
          <w:rFonts w:ascii="Arial" w:eastAsia="Arial" w:hAnsi="Arial" w:cs="Arial"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9525" r="13335" b="8255"/>
                <wp:wrapNone/>
                <wp:docPr id="528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529" name="Freeform 467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6F44E" id="Group 466" o:spid="_x0000_s1026" style="position:absolute;margin-left:28.3pt;margin-top:24.2pt;width:554.9pt;height:.1pt;z-index:-3309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">
                <v:shape id="Freeform 467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  <w:proofErr w:type="gramEnd"/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3970" r="13335" b="13335"/>
                <wp:wrapNone/>
                <wp:docPr id="526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527" name="Freeform 46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672C42" id="Group 464" o:spid="_x0000_s1026" style="position:absolute;margin-left:28.3pt;margin-top:-12.8pt;width:554.9pt;height:.1pt;z-index:-3307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+cO9&#10;GmUDAADtBwAADgAAAAAAAAAAAAAAAAAuAgAAZHJzL2Uyb0RvYy54bWxQSwECLQAUAAYACAAAACEA&#10;6M4yV+AAAAALAQAADwAAAAAAAAAAAAAAAAC/BQAAZHJzL2Rvd25yZXYueG1sUEsFBgAAAAAEAAQA&#10;8wAAAMwGAAAAAA==&#10;">
                <v:shape id="Freeform 46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1905" r="7620" b="5715"/>
                <wp:wrapNone/>
                <wp:docPr id="521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522" name="Group 462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523" name="Freeform 463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60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525" name="Freeform 461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81AF00" id="Group 459" o:spid="_x0000_s1026" style="position:absolute;margin-left:27.9pt;margin-top:23.75pt;width:555.75pt;height:2.4pt;z-index:-3306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">
                <v:group id="Group 462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63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60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61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ass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rk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t.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mon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A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17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0160" r="13335" b="7620"/>
                <wp:wrapNone/>
                <wp:docPr id="519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520" name="Freeform 458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7E22C1" id="Group 457" o:spid="_x0000_s1026" style="position:absolute;margin-left:28.3pt;margin-top:24.05pt;width:554.9pt;height:.1pt;z-index:-3305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CWbt2s&#10;ZQMAAOsHAAAOAAAAAAAAAAAAAAAAAC4CAABkcnMvZTJvRG9jLnhtbFBLAQItABQABgAIAAAAIQAq&#10;il3j3wAAAAkBAAAPAAAAAAAAAAAAAAAAAL8FAABkcnMvZG93bnJldi54bWxQSwUGAAAAAAQABADz&#10;AAAAywYAAAAA&#10;">
                <v:shape id="Freeform 458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17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2700" r="13335" b="5080"/>
                <wp:wrapNone/>
                <wp:docPr id="517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518" name="Freeform 456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2BDF3E" id="Group 455" o:spid="_x0000_s1026" style="position:absolute;margin-left:28.3pt;margin-top:24.05pt;width:554.9pt;height:.1pt;z-index:-3304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Q8ZAMAAOs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">
                <v:shape id="Freeform 456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1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350" r="13335" b="11430"/>
                <wp:wrapNone/>
                <wp:docPr id="51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516" name="Freeform 45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C486B4" id="Group 453" o:spid="_x0000_s1026" style="position:absolute;margin-left:28.3pt;margin-top:48.85pt;width:554.9pt;height:.1pt;z-index:-3303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IdZQMAAOs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CZeaId&#10;ZQMAAOsHAAAOAAAAAAAAAAAAAAAAAC4CAABkcnMvZTJvRG9jLnhtbFBLAQItABQABgAIAAAAIQCR&#10;Yvrp3wAAAAkBAAAPAAAAAAAAAAAAAAAAAL8FAABkcnMvZG93bnJldi54bWxQSwUGAAAAAAQABADz&#10;AAAAywYAAAAA&#10;">
                <v:shape id="Freeform 45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8890" r="13335" b="8890"/>
                <wp:wrapNone/>
                <wp:docPr id="513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514" name="Freeform 45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1236CA" id="Group 451" o:spid="_x0000_s1026" style="position:absolute;margin-left:28.3pt;margin-top:48.85pt;width:554.9pt;height:.1pt;z-index:-3302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1vqYgMAAOs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B6E1vqYgMA&#10;AOsHAAAOAAAAAAAAAAAAAAAAAC4CAABkcnMvZTJvRG9jLnhtbFBLAQItABQABgAIAAAAIQCRYvrp&#10;3wAAAAkBAAAPAAAAAAAAAAAAAAAAALwFAABkcnMvZG93bnJldi54bWxQSwUGAAAAAAQABADzAAAA&#10;yAYAAAAA&#10;">
                <v:shape id="Freeform 45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51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1430" r="13335" b="6350"/>
                <wp:wrapNone/>
                <wp:docPr id="511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512" name="Freeform 450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5AF380" id="Group 449" o:spid="_x0000_s1026" style="position:absolute;margin-left:28.3pt;margin-top:48.85pt;width:554.9pt;height:.1pt;z-index:-3301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FcYgMAAOs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DkR5FcYgMA&#10;AOsHAAAOAAAAAAAAAAAAAAAAAC4CAABkcnMvZTJvRG9jLnhtbFBLAQItABQABgAIAAAAIQCRYvrp&#10;3wAAAAkBAAAPAAAAAAAAAAAAAAAAALwFAABkcnMvZG93bnJldi54bWxQSwUGAAAAAAQABADzAAAA&#10;yAYAAAAA&#10;">
                <v:shape id="Freeform 450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80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970" r="13335" b="13335"/>
                <wp:wrapNone/>
                <wp:docPr id="509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510" name="Freeform 448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81E044" id="Group 447" o:spid="_x0000_s1026" style="position:absolute;margin-left:28.3pt;margin-top:48.85pt;width:554.9pt;height:.1pt;z-index:-3300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8YZAMAAOs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GTJLxhk&#10;AwAA6wcAAA4AAAAAAAAAAAAAAAAALgIAAGRycy9lMm9Eb2MueG1sUEsBAi0AFAAGAAgAAAAhAJFi&#10;+unfAAAACQEAAA8AAAAAAAAAAAAAAAAAvgUAAGRycy9kb3ducmV2LnhtbFBLBQYAAAAABAAEAPMA&#10;AADKBgAAAAA=&#10;">
                <v:shape id="Freeform 448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1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8255" r="7620" b="8890"/>
                <wp:wrapNone/>
                <wp:docPr id="50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505" name="Group 445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506" name="Freeform 446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43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508" name="Freeform 444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E83E33" id="Group 442" o:spid="_x0000_s1026" style="position:absolute;margin-left:27.9pt;margin-top:23.75pt;width:555.75pt;height:2.4pt;z-index:-3299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">
                <v:group id="Group 445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46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43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44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  <w:proofErr w:type="gramEnd"/>
    </w:p>
    <w:p w:rsidR="00451558" w:rsidRDefault="00451558">
      <w:pPr>
        <w:spacing w:after="0"/>
        <w:sectPr w:rsidR="00451558">
          <w:footerReference w:type="default" r:id="rId26"/>
          <w:pgSz w:w="12240" w:h="15840"/>
          <w:pgMar w:top="660" w:right="540" w:bottom="700" w:left="460" w:header="445" w:footer="515" w:gutter="0"/>
          <w:pgNumType w:start="30"/>
          <w:cols w:space="720"/>
        </w:sectPr>
      </w:pPr>
    </w:p>
    <w:p w:rsidR="00451558" w:rsidRDefault="00451558">
      <w:pPr>
        <w:spacing w:before="2" w:after="0" w:line="150" w:lineRule="exact"/>
        <w:rPr>
          <w:sz w:val="15"/>
          <w:szCs w:val="15"/>
        </w:rPr>
      </w:pPr>
    </w:p>
    <w:p w:rsidR="00451558" w:rsidRDefault="002A396C">
      <w:pPr>
        <w:spacing w:before="32" w:after="0" w:line="240" w:lineRule="auto"/>
        <w:ind w:left="1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6B777E"/>
        </w:rPr>
        <w:t>Page</w:t>
      </w:r>
      <w:r>
        <w:rPr>
          <w:rFonts w:ascii="Arial" w:eastAsia="Arial" w:hAnsi="Arial" w:cs="Arial"/>
          <w:color w:val="6B777E"/>
          <w:spacing w:val="17"/>
        </w:rPr>
        <w:t xml:space="preserve"> </w:t>
      </w:r>
      <w:r>
        <w:rPr>
          <w:rFonts w:ascii="Arial" w:eastAsia="Arial" w:hAnsi="Arial" w:cs="Arial"/>
          <w:color w:val="6B777E"/>
          <w:w w:val="112"/>
        </w:rPr>
        <w:t>3</w:t>
      </w:r>
    </w:p>
    <w:p w:rsidR="00451558" w:rsidRDefault="00451558">
      <w:pPr>
        <w:spacing w:before="4" w:after="0" w:line="280" w:lineRule="exact"/>
        <w:rPr>
          <w:sz w:val="28"/>
          <w:szCs w:val="28"/>
        </w:rPr>
      </w:pPr>
    </w:p>
    <w:p w:rsidR="00451558" w:rsidRDefault="002A396C">
      <w:pPr>
        <w:tabs>
          <w:tab w:val="left" w:pos="5760"/>
        </w:tabs>
        <w:spacing w:after="0" w:line="240" w:lineRule="auto"/>
        <w:ind w:left="11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33D48"/>
          <w:sz w:val="20"/>
          <w:szCs w:val="20"/>
        </w:rPr>
        <w:t>Q17</w:t>
      </w:r>
      <w:r>
        <w:rPr>
          <w:rFonts w:ascii="Arial" w:eastAsia="Arial" w:hAnsi="Arial" w:cs="Arial"/>
          <w:color w:val="333D48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>Address</w:t>
      </w:r>
      <w:r>
        <w:rPr>
          <w:rFonts w:ascii="Arial" w:eastAsia="Arial" w:hAnsi="Arial" w:cs="Arial"/>
          <w:color w:val="333D48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333D48"/>
          <w:sz w:val="20"/>
          <w:szCs w:val="20"/>
        </w:rPr>
        <w:tab/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Respondent</w:t>
      </w:r>
      <w:r>
        <w:rPr>
          <w:rFonts w:ascii="Arial" w:eastAsia="Arial" w:hAnsi="Arial" w:cs="Arial"/>
          <w:color w:val="6B777E"/>
          <w:spacing w:val="-1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w w:val="111"/>
          <w:sz w:val="18"/>
          <w:szCs w:val="18"/>
        </w:rPr>
        <w:t>skipped</w:t>
      </w:r>
      <w:r>
        <w:rPr>
          <w:rFonts w:ascii="Arial" w:eastAsia="Arial" w:hAnsi="Arial" w:cs="Arial"/>
          <w:color w:val="6B777E"/>
          <w:spacing w:val="-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6B777E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6B777E"/>
          <w:w w:val="113"/>
          <w:sz w:val="18"/>
          <w:szCs w:val="18"/>
        </w:rPr>
        <w:t>question</w:t>
      </w:r>
    </w:p>
    <w:p w:rsidR="00451558" w:rsidRDefault="00451558">
      <w:pPr>
        <w:spacing w:after="0"/>
        <w:sectPr w:rsidR="00451558">
          <w:footerReference w:type="default" r:id="rId27"/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44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502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503" name="Freeform 441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5F8834" id="Group 440" o:spid="_x0000_s1026" style="position:absolute;margin-left:28.3pt;margin-top:30.55pt;width:77.6pt;height:16.15pt;z-index:-3295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">
                <v:shape id="Freeform 441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1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B14993">
      <w:pPr>
        <w:spacing w:before="54" w:after="0" w:line="302" w:lineRule="auto"/>
        <w:ind w:left="106" w:right="54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Tuesday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11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Tuesday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11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6</w:t>
      </w:r>
    </w:p>
    <w:p w:rsidR="00451558" w:rsidRDefault="00E43DB8" w:rsidP="00C8271E">
      <w:pPr>
        <w:tabs>
          <w:tab w:val="left" w:pos="2790"/>
        </w:tabs>
        <w:spacing w:before="1" w:after="0" w:line="240" w:lineRule="auto"/>
        <w:ind w:left="106" w:right="774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500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501" name="Freeform 439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F7F7C0" id="Group 438" o:spid="_x0000_s1026" style="position:absolute;margin-left:28.3pt;margin-top:20.4pt;width:554.9pt;height:.1pt;z-index:-3298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z3ZAMAAOs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">
                <v:shape id="Freeform 439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 w:rsidR="006072E8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                      </w:t>
      </w:r>
      <w:r w:rsidR="00FE1E01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99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104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121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6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8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28"/>
          <w:pgSz w:w="12240" w:h="15840"/>
          <w:pgMar w:top="660" w:right="460" w:bottom="700" w:left="460" w:header="445" w:footer="515" w:gutter="0"/>
          <w:pgNumType w:start="32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498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499" name="Freeform 437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BC609B" id="Group 436" o:spid="_x0000_s1026" style="position:absolute;margin-left:28.3pt;margin-top:50.5pt;width:554.9pt;height:.1pt;z-index:-3297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3nYg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CRgH3nYgMA&#10;AO0HAAAOAAAAAAAAAAAAAAAAAC4CAABkcnMvZTJvRG9jLnhtbFBLAQItABQABgAIAAAAIQBoMJqy&#10;3wAAAAsBAAAPAAAAAAAAAAAAAAAAALwFAABkcnMvZG93bnJldi54bWxQSwUGAAAAAAQABADzAAAA&#10;yAYAAAAA&#10;">
                <v:shape id="Freeform 437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7103B4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Supp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33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5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3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’s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amen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Schedu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schedu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eng</w:t>
      </w:r>
      <w:r>
        <w:rPr>
          <w:rFonts w:ascii="Arial" w:eastAsia="Arial" w:hAnsi="Arial" w:cs="Arial"/>
          <w:color w:val="323D47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schedu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yea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2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anda</w:t>
      </w:r>
      <w:r>
        <w:rPr>
          <w:rFonts w:ascii="Arial" w:eastAsia="Arial" w:hAnsi="Arial" w:cs="Arial"/>
          <w:color w:val="323D47"/>
          <w:sz w:val="18"/>
          <w:szCs w:val="18"/>
        </w:rPr>
        <w:t>rd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usua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done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proofErr w:type="gramEnd"/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nsu</w:t>
      </w:r>
      <w:r>
        <w:rPr>
          <w:rFonts w:ascii="Arial" w:eastAsia="Arial" w:hAnsi="Arial" w:cs="Arial"/>
          <w:color w:val="323D47"/>
          <w:sz w:val="18"/>
          <w:szCs w:val="18"/>
        </w:rPr>
        <w:t>ffi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akeho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message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ffi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Poo</w:t>
      </w:r>
      <w:r>
        <w:rPr>
          <w:rFonts w:ascii="Arial" w:eastAsia="Arial" w:hAnsi="Arial" w:cs="Arial"/>
          <w:color w:val="323D47"/>
          <w:sz w:val="18"/>
          <w:szCs w:val="18"/>
        </w:rPr>
        <w:t>rly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(i.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opmen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t)</w:t>
      </w:r>
    </w:p>
    <w:p w:rsidR="00451558" w:rsidRDefault="002A396C">
      <w:pPr>
        <w:spacing w:before="69" w:after="0" w:line="320" w:lineRule="auto"/>
        <w:ind w:left="106" w:right="4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ttit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dow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ttit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320" w:lineRule="auto"/>
        <w:ind w:left="106" w:right="6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little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ill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succes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ility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;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F&amp;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checked</w:t>
      </w:r>
      <w:r>
        <w:rPr>
          <w:rFonts w:ascii="Arial" w:eastAsia="Arial" w:hAnsi="Arial" w:cs="Arial"/>
          <w:color w:val="323D47"/>
          <w:sz w:val="18"/>
          <w:szCs w:val="18"/>
        </w:rPr>
        <w:t>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C&amp;P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ehab</w:t>
      </w:r>
      <w:r>
        <w:rPr>
          <w:rFonts w:ascii="Arial" w:eastAsia="Arial" w:hAnsi="Arial" w:cs="Arial"/>
          <w:color w:val="323D47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ecogn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>
        <w:rPr>
          <w:rFonts w:ascii="Arial" w:eastAsia="Arial" w:hAnsi="Arial" w:cs="Arial"/>
          <w:color w:val="323D47"/>
          <w:sz w:val="18"/>
          <w:szCs w:val="18"/>
        </w:rPr>
        <w:t>rts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Lac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irit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2A396C">
      <w:pPr>
        <w:spacing w:before="69" w:after="0" w:line="320" w:lineRule="auto"/>
        <w:ind w:left="106" w:right="1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avo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w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amon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even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z w:val="18"/>
          <w:szCs w:val="18"/>
        </w:rPr>
        <w:t>“i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”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cheapes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assum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changeab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AT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E43DB8">
      <w:pPr>
        <w:spacing w:before="2" w:after="0" w:line="641" w:lineRule="auto"/>
        <w:ind w:left="106" w:right="463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659765</wp:posOffset>
                </wp:positionV>
                <wp:extent cx="7047230" cy="1270"/>
                <wp:effectExtent l="6985" t="13335" r="13335" b="4445"/>
                <wp:wrapNone/>
                <wp:docPr id="496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9"/>
                          <a:chExt cx="11098" cy="2"/>
                        </a:xfrm>
                      </wpg:grpSpPr>
                      <wps:wsp>
                        <wps:cNvPr id="497" name="Freeform 435"/>
                        <wps:cNvSpPr>
                          <a:spLocks/>
                        </wps:cNvSpPr>
                        <wps:spPr bwMode="auto">
                          <a:xfrm>
                            <a:off x="566" y="10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7BA1F8" id="Group 434" o:spid="_x0000_s1026" style="position:absolute;margin-left:28.3pt;margin-top:51.95pt;width:554.9pt;height:.1pt;z-index:-3296;mso-position-horizontal-relative:page" coordorigin="566,103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NX/ZA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">
                <v:shape id="Freeform 435" o:spid="_x0000_s1027" style="position:absolute;left:566;top:10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•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ugg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QRP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PT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II/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PT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C&amp;P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j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ead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gges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 w:rsidR="002A3D72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F&amp;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to</w:t>
      </w:r>
    </w:p>
    <w:p w:rsidR="00451558" w:rsidRDefault="002A396C">
      <w:pPr>
        <w:spacing w:before="69" w:after="0" w:line="320" w:lineRule="auto"/>
        <w:ind w:left="106" w:right="4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9999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F&amp;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mechan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PT</w:t>
      </w:r>
      <w:r>
        <w:rPr>
          <w:rFonts w:ascii="Arial" w:eastAsia="Arial" w:hAnsi="Arial" w:cs="Arial"/>
          <w:color w:val="323D47"/>
          <w:sz w:val="18"/>
          <w:szCs w:val="18"/>
        </w:rPr>
        <w:t>IIs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C&amp;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kee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it,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lify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managemen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fir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ums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hand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base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-t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examp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to</w:t>
      </w:r>
    </w:p>
    <w:p w:rsidR="00451558" w:rsidRDefault="002A396C">
      <w:pPr>
        <w:spacing w:before="69" w:after="0" w:line="320" w:lineRule="auto"/>
        <w:ind w:left="106" w:right="7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phon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ck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seam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3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onsh</w:t>
      </w:r>
      <w:r>
        <w:rPr>
          <w:rFonts w:ascii="Arial" w:eastAsia="Arial" w:hAnsi="Arial" w:cs="Arial"/>
          <w:color w:val="323D47"/>
          <w:sz w:val="18"/>
          <w:szCs w:val="18"/>
        </w:rPr>
        <w:t>ip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adve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l,</w:t>
      </w:r>
      <w:proofErr w:type="gramEnd"/>
      <w:r w:rsidR="002A3D72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ecogn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examp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phon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ll.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77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tili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commun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upon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2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examp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if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ous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x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Howeve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it’s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ous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bough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componen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used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somewa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commun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‘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wea</w:t>
      </w:r>
      <w:r>
        <w:rPr>
          <w:rFonts w:ascii="Arial" w:eastAsia="Arial" w:hAnsi="Arial" w:cs="Arial"/>
          <w:color w:val="323D47"/>
          <w:sz w:val="18"/>
          <w:szCs w:val="18"/>
        </w:rPr>
        <w:t>lt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’,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qua</w:t>
      </w:r>
      <w:r>
        <w:rPr>
          <w:rFonts w:ascii="Arial" w:eastAsia="Arial" w:hAnsi="Arial" w:cs="Arial"/>
          <w:color w:val="323D47"/>
          <w:sz w:val="18"/>
          <w:szCs w:val="18"/>
        </w:rPr>
        <w:t>lity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avo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avo</w:t>
      </w:r>
      <w:r>
        <w:rPr>
          <w:rFonts w:ascii="Arial" w:eastAsia="Arial" w:hAnsi="Arial" w:cs="Arial"/>
          <w:color w:val="323D47"/>
          <w:sz w:val="18"/>
          <w:szCs w:val="18"/>
        </w:rPr>
        <w:t>riti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ndus</w:t>
      </w:r>
      <w:r>
        <w:rPr>
          <w:rFonts w:ascii="Arial" w:eastAsia="Arial" w:hAnsi="Arial" w:cs="Arial"/>
          <w:color w:val="323D47"/>
          <w:sz w:val="18"/>
          <w:szCs w:val="18"/>
        </w:rPr>
        <w:t>try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pena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 w:rsidR="002A3D72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anda</w:t>
      </w:r>
      <w:r>
        <w:rPr>
          <w:rFonts w:ascii="Arial" w:eastAsia="Arial" w:hAnsi="Arial" w:cs="Arial"/>
          <w:color w:val="323D47"/>
          <w:sz w:val="18"/>
          <w:szCs w:val="18"/>
        </w:rPr>
        <w:t>rd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snome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Remov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nega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mpac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ile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manne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cove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echno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ogy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xe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owed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rd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compan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ecomme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webs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lty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th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see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aw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see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F&amp;R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3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rify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om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scuss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E43DB8">
      <w:pPr>
        <w:spacing w:after="0" w:line="320" w:lineRule="auto"/>
        <w:ind w:left="106" w:right="70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8890" r="13335" b="8890"/>
                <wp:wrapNone/>
                <wp:docPr id="494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495" name="Freeform 433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7EB8FE" id="Group 432" o:spid="_x0000_s1026" style="position:absolute;margin-left:28.3pt;margin-top:51.85pt;width:554.9pt;height:.1pt;z-index:-3294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t7Yw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">
                <v:shape id="Freeform 433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: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 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consume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 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x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amoun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 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 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shock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fil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jc w:val="both"/>
        <w:sectPr w:rsidR="00451558">
          <w:pgSz w:w="12240" w:h="15840"/>
          <w:pgMar w:top="660" w:right="460" w:bottom="700" w:left="460" w:header="445" w:footer="515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11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n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chose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F&amp;R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5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065" r="13335" b="5715"/>
                <wp:wrapNone/>
                <wp:docPr id="49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93" name="Freeform 43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AE7952" id="Group 430" o:spid="_x0000_s1026" style="position:absolute;margin-left:28.3pt;margin-top:-12.8pt;width:554.9pt;height:.1pt;z-index:-3293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u2gYwMAAO0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NBe7aBj&#10;AwAA7QcAAA4AAAAAAAAAAAAAAAAALgIAAGRycy9lMm9Eb2MueG1sUEsBAi0AFAAGAAgAAAAhAOjO&#10;MlfgAAAACwEAAA8AAAAAAAAAAAAAAAAAvQUAAGRycy9kb3ducmV2LnhtbFBLBQYAAAAABAAEAPMA&#10;AADKBgAAAAA=&#10;">
                <v:shape id="Freeform 43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89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13970" r="13335" b="13335"/>
                <wp:wrapNone/>
                <wp:docPr id="49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491" name="Freeform 429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D788FD" id="Group 428" o:spid="_x0000_s1026" style="position:absolute;margin-left:28.3pt;margin-top:51.85pt;width:554.9pt;height:.1pt;z-index:-3292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L8ZA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">
                <v:shape id="Freeform 429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I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buye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amoun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 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tly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if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a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o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s tr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d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9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my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ype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>
        <w:rPr>
          <w:rFonts w:ascii="Arial" w:eastAsia="Arial" w:hAnsi="Arial" w:cs="Arial"/>
          <w:color w:val="323D47"/>
          <w:sz w:val="18"/>
          <w:szCs w:val="18"/>
        </w:rPr>
        <w:t>lt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‘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ages</w:t>
      </w:r>
      <w:r>
        <w:rPr>
          <w:rFonts w:ascii="Arial" w:eastAsia="Arial" w:hAnsi="Arial" w:cs="Arial"/>
          <w:color w:val="323D47"/>
          <w:sz w:val="18"/>
          <w:szCs w:val="18"/>
        </w:rPr>
        <w:t>”.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;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it’s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ild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manu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ild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69" w:after="0" w:line="320" w:lineRule="auto"/>
        <w:ind w:left="106" w:right="2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nesses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nven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coun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4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69" w:after="0" w:line="320" w:lineRule="auto"/>
        <w:ind w:left="106" w:right="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t’s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econom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’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schedu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nco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>
        <w:rPr>
          <w:rFonts w:ascii="Arial" w:eastAsia="Arial" w:hAnsi="Arial" w:cs="Arial"/>
          <w:color w:val="323D47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ook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E43DB8">
      <w:pPr>
        <w:spacing w:before="69" w:after="0" w:line="320" w:lineRule="auto"/>
        <w:ind w:left="106" w:right="20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527050</wp:posOffset>
                </wp:positionV>
                <wp:extent cx="7047230" cy="1270"/>
                <wp:effectExtent l="6985" t="12700" r="13335" b="5080"/>
                <wp:wrapNone/>
                <wp:docPr id="48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830"/>
                          <a:chExt cx="11098" cy="2"/>
                        </a:xfrm>
                      </wpg:grpSpPr>
                      <wps:wsp>
                        <wps:cNvPr id="489" name="Freeform 427"/>
                        <wps:cNvSpPr>
                          <a:spLocks/>
                        </wps:cNvSpPr>
                        <wps:spPr bwMode="auto">
                          <a:xfrm>
                            <a:off x="566" y="83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066A09" id="Group 426" o:spid="_x0000_s1026" style="position:absolute;margin-left:28.3pt;margin-top:41.5pt;width:554.9pt;height:.1pt;z-index:-3291;mso-position-horizontal-relative:page" coordorigin="566,83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">
                <v:shape id="Freeform 427" o:spid="_x0000_s1027" style="position:absolute;left:566;top:83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•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ia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sz w:val="18"/>
          <w:szCs w:val="18"/>
        </w:rPr>
        <w:t>4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9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10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1430" r="13335" b="6350"/>
                <wp:wrapNone/>
                <wp:docPr id="486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87" name="Freeform 42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494FC" id="Group 424" o:spid="_x0000_s1026" style="position:absolute;margin-left:28.3pt;margin-top:-12.8pt;width:554.9pt;height:.1pt;z-index:-3290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YJVZA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B78YJV&#10;ZAMAAO0HAAAOAAAAAAAAAAAAAAAAAC4CAABkcnMvZTJvRG9jLnhtbFBLAQItABQABgAIAAAAIQDo&#10;zjJX4AAAAAsBAAAPAAAAAAAAAAAAAAAAAL4FAABkcnMvZG93bnJldi54bWxQSwUGAAAAAAQABADz&#10;AAAAywYAAAAA&#10;">
                <v:shape id="Freeform 42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5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9525" r="13335" b="8255"/>
                <wp:wrapNone/>
                <wp:docPr id="484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485" name="Freeform 423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886B1D" id="Group 422" o:spid="_x0000_s1026" style="position:absolute;margin-left:28.3pt;margin-top:38.05pt;width:554.9pt;height:.1pt;z-index:-3289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YhDYwMAAOs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">
                <v:shape id="Freeform 423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ndus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yone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sma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after="0"/>
        <w:sectPr w:rsidR="00451558">
          <w:pgSz w:w="12240" w:h="15840"/>
          <w:pgMar w:top="660" w:right="480" w:bottom="700" w:left="460" w:header="445" w:footer="515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AT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DB2E8E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oache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it’s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if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accommoda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adve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gn</w:t>
      </w:r>
      <w:r>
        <w:rPr>
          <w:rFonts w:ascii="Arial" w:eastAsia="Arial" w:hAnsi="Arial" w:cs="Arial"/>
          <w:color w:val="323D47"/>
          <w:sz w:val="18"/>
          <w:szCs w:val="18"/>
        </w:rPr>
        <w:t>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2016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nadve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examp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rrit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manu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t. 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Recogn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rrit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adequa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Commun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Reha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in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nadve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6" w:after="0" w:line="200" w:lineRule="exact"/>
        <w:rPr>
          <w:sz w:val="20"/>
          <w:szCs w:val="20"/>
        </w:rPr>
      </w:pPr>
    </w:p>
    <w:p w:rsidR="00451558" w:rsidRDefault="00E43DB8">
      <w:pPr>
        <w:spacing w:after="0" w:line="270" w:lineRule="atLeast"/>
        <w:ind w:left="106" w:right="2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693420</wp:posOffset>
                </wp:positionV>
                <wp:extent cx="7058025" cy="30480"/>
                <wp:effectExtent l="1905" t="9525" r="7620" b="7620"/>
                <wp:wrapNone/>
                <wp:docPr id="479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092"/>
                          <a:chExt cx="11115" cy="48"/>
                        </a:xfrm>
                      </wpg:grpSpPr>
                      <wpg:grpSp>
                        <wpg:cNvPr id="480" name="Group 420"/>
                        <wpg:cNvGrpSpPr>
                          <a:grpSpLocks/>
                        </wpg:cNvGrpSpPr>
                        <wpg:grpSpPr bwMode="auto">
                          <a:xfrm>
                            <a:off x="566" y="1100"/>
                            <a:ext cx="11098" cy="2"/>
                            <a:chOff x="566" y="1100"/>
                            <a:chExt cx="11098" cy="2"/>
                          </a:xfrm>
                        </wpg:grpSpPr>
                        <wps:wsp>
                          <wps:cNvPr id="481" name="Freeform 421"/>
                          <wps:cNvSpPr>
                            <a:spLocks/>
                          </wps:cNvSpPr>
                          <wps:spPr bwMode="auto">
                            <a:xfrm>
                              <a:off x="566" y="1100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18"/>
                        <wpg:cNvGrpSpPr>
                          <a:grpSpLocks/>
                        </wpg:cNvGrpSpPr>
                        <wpg:grpSpPr bwMode="auto">
                          <a:xfrm>
                            <a:off x="566" y="1131"/>
                            <a:ext cx="11098" cy="2"/>
                            <a:chOff x="566" y="1131"/>
                            <a:chExt cx="11098" cy="2"/>
                          </a:xfrm>
                        </wpg:grpSpPr>
                        <wps:wsp>
                          <wps:cNvPr id="483" name="Freeform 419"/>
                          <wps:cNvSpPr>
                            <a:spLocks/>
                          </wps:cNvSpPr>
                          <wps:spPr bwMode="auto">
                            <a:xfrm>
                              <a:off x="566" y="113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FF0DFB" id="Group 417" o:spid="_x0000_s1026" style="position:absolute;margin-left:27.9pt;margin-top:54.6pt;width:555.75pt;height:2.4pt;z-index:-3288;mso-position-horizontal-relative:page" coordorigin="558,109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">
                <v:group id="Group 420" o:spid="_x0000_s1027" style="position:absolute;left:566;top:1100;width:11098;height:2" coordorigin="566,1100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21" o:spid="_x0000_s1028" style="position:absolute;left:566;top:110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18" o:spid="_x0000_s1029" style="position:absolute;left:566;top:1131;width:11098;height:2" coordorigin="566,113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19" o:spid="_x0000_s1030" style="position:absolute;left:566;top:113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peop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seek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E43DB8">
      <w:pPr>
        <w:spacing w:before="69" w:after="0" w:line="320" w:lineRule="auto"/>
        <w:ind w:right="67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878205</wp:posOffset>
                </wp:positionV>
                <wp:extent cx="7047230" cy="1270"/>
                <wp:effectExtent l="6985" t="5715" r="13335" b="12065"/>
                <wp:wrapNone/>
                <wp:docPr id="477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83"/>
                          <a:chExt cx="11098" cy="2"/>
                        </a:xfrm>
                      </wpg:grpSpPr>
                      <wps:wsp>
                        <wps:cNvPr id="478" name="Freeform 416"/>
                        <wps:cNvSpPr>
                          <a:spLocks/>
                        </wps:cNvSpPr>
                        <wps:spPr bwMode="auto">
                          <a:xfrm>
                            <a:off x="566" y="138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210D0E" id="Group 415" o:spid="_x0000_s1026" style="position:absolute;margin-left:28.3pt;margin-top:69.15pt;width:554.9pt;height:.1pt;z-index:-3287;mso-position-horizontal-relative:page" coordorigin="566,138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fpZAMAAO0HAAAOAAAAZHJzL2Uyb0RvYy54bWykVdtu2zgQfS+w/0DwcQtHFyt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">
                <v:shape id="Freeform 416" o:spid="_x0000_s1027" style="position:absolute;left:566;top:138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 w:rsidR="002A396C">
        <w:rPr>
          <w:rFonts w:ascii="Arial" w:eastAsia="Arial" w:hAnsi="Arial" w:cs="Arial"/>
          <w:color w:val="323D47"/>
          <w:sz w:val="18"/>
          <w:szCs w:val="18"/>
        </w:rPr>
        <w:t>0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):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obab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–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any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changed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4911" w:space="852"/>
            <w:col w:w="551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94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5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!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's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320" w:lineRule="auto"/>
        <w:ind w:right="6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ta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accu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te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ry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mesca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needs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?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CRP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heav</w:t>
      </w:r>
      <w:r>
        <w:rPr>
          <w:rFonts w:ascii="Arial" w:eastAsia="Arial" w:hAnsi="Arial" w:cs="Arial"/>
          <w:color w:val="323D47"/>
          <w:sz w:val="18"/>
          <w:szCs w:val="18"/>
        </w:rPr>
        <w:t>ily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ncom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ility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dwa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r?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adv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se</w:t>
      </w:r>
      <w:proofErr w:type="gramEnd"/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5104" w:space="659"/>
            <w:col w:w="50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3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proofErr w:type="gramStart"/>
      <w:r>
        <w:rPr>
          <w:rFonts w:ascii="Arial" w:eastAsia="Arial" w:hAnsi="Arial" w:cs="Arial"/>
          <w:color w:val="323D47"/>
          <w:w w:val="101"/>
          <w:sz w:val="18"/>
          <w:szCs w:val="18"/>
        </w:rPr>
        <w:t>.(</w:t>
      </w:r>
      <w:proofErr w:type="gramEnd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hand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;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k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ogy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ake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ife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Husban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lli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scuss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akeho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assump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in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position w:val="-1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5056" w:space="707"/>
            <w:col w:w="50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9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4702810</wp:posOffset>
                </wp:positionV>
                <wp:extent cx="7047230" cy="1270"/>
                <wp:effectExtent l="6985" t="6985" r="13335" b="10795"/>
                <wp:wrapNone/>
                <wp:docPr id="475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406"/>
                          <a:chExt cx="11098" cy="2"/>
                        </a:xfrm>
                      </wpg:grpSpPr>
                      <wps:wsp>
                        <wps:cNvPr id="476" name="Freeform 414"/>
                        <wps:cNvSpPr>
                          <a:spLocks/>
                        </wps:cNvSpPr>
                        <wps:spPr bwMode="auto">
                          <a:xfrm>
                            <a:off x="566" y="740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B60562" id="Group 413" o:spid="_x0000_s1026" style="position:absolute;margin-left:28.3pt;margin-top:370.3pt;width:554.9pt;height:.1pt;z-index:-3286;mso-position-horizontal-relative:page;mso-position-vertical-relative:page" coordorigin="566,740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uHZQMAAO0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">
                <v:shape id="Freeform 414" o:spid="_x0000_s1027" style="position:absolute;left:566;top:740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7650480</wp:posOffset>
                </wp:positionV>
                <wp:extent cx="7047230" cy="1270"/>
                <wp:effectExtent l="6985" t="11430" r="13335" b="6350"/>
                <wp:wrapNone/>
                <wp:docPr id="473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048"/>
                          <a:chExt cx="11098" cy="2"/>
                        </a:xfrm>
                      </wpg:grpSpPr>
                      <wps:wsp>
                        <wps:cNvPr id="474" name="Freeform 412"/>
                        <wps:cNvSpPr>
                          <a:spLocks/>
                        </wps:cNvSpPr>
                        <wps:spPr bwMode="auto">
                          <a:xfrm>
                            <a:off x="566" y="1204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D6F796" id="Group 411" o:spid="_x0000_s1026" style="position:absolute;margin-left:28.3pt;margin-top:602.4pt;width:554.9pt;height:.1pt;z-index:-3285;mso-position-horizontal-relative:page;mso-position-vertical-relative:page" coordorigin="566,1204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">
                <v:shape id="Freeform 412" o:spid="_x0000_s1027" style="position:absolute;left:566;top:1204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1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8841740</wp:posOffset>
                </wp:positionV>
                <wp:extent cx="7047230" cy="1270"/>
                <wp:effectExtent l="6985" t="12065" r="13335" b="5715"/>
                <wp:wrapNone/>
                <wp:docPr id="471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924"/>
                          <a:chExt cx="11098" cy="2"/>
                        </a:xfrm>
                      </wpg:grpSpPr>
                      <wps:wsp>
                        <wps:cNvPr id="472" name="Freeform 410"/>
                        <wps:cNvSpPr>
                          <a:spLocks/>
                        </wps:cNvSpPr>
                        <wps:spPr bwMode="auto">
                          <a:xfrm>
                            <a:off x="566" y="1392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2E0D10" id="Group 409" o:spid="_x0000_s1026" style="position:absolute;margin-left:28.3pt;margin-top:696.2pt;width:554.9pt;height:.1pt;z-index:-3284;mso-position-horizontal-relative:page;mso-position-vertical-relative:page" coordorigin="566,1392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">
                <v:shape id="Freeform 410" o:spid="_x0000_s1027" style="position:absolute;left:566;top:139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4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Ye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–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5127" w:space="636"/>
            <w:col w:w="507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48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Ye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–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in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proofErr w:type="gramEnd"/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80" w:bottom="1340" w:left="460" w:header="720" w:footer="720" w:gutter="0"/>
          <w:cols w:num="2" w:space="720" w:equalWidth="0">
            <w:col w:w="5127" w:space="636"/>
            <w:col w:w="553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8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1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0160" r="13335" b="7620"/>
                <wp:wrapNone/>
                <wp:docPr id="469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470" name="Freeform 408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8BDFE7" id="Group 407" o:spid="_x0000_s1026" style="position:absolute;margin-left:28.3pt;margin-top:-10.95pt;width:554.9pt;height:.1pt;z-index:-3283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Kh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">
                <v:shape id="Freeform 408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No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expe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80" w:bottom="1340" w:left="460" w:header="720" w:footer="720" w:gutter="0"/>
          <w:cols w:num="2" w:space="720" w:equalWidth="0">
            <w:col w:w="5377" w:space="386"/>
            <w:col w:w="553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5715" r="13335" b="12065"/>
                <wp:wrapNone/>
                <wp:docPr id="46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468" name="Freeform 406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B1058E" id="Group 405" o:spid="_x0000_s1026" style="position:absolute;margin-left:28.3pt;margin-top:-10.95pt;width:554.9pt;height:.1pt;z-index:-3282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NAYZQ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">
                <v:shape id="Freeform 406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1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manda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a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F&amp;R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bene</w:t>
      </w:r>
      <w:r>
        <w:rPr>
          <w:rFonts w:ascii="Arial" w:eastAsia="Arial" w:hAnsi="Arial" w:cs="Arial"/>
          <w:color w:val="323D47"/>
          <w:sz w:val="18"/>
          <w:szCs w:val="18"/>
        </w:rPr>
        <w:t>fit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9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assume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ry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mesca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compan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mpa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?</w:t>
      </w:r>
    </w:p>
    <w:p w:rsidR="00451558" w:rsidRDefault="00451558">
      <w:pPr>
        <w:spacing w:before="16" w:after="0" w:line="200" w:lineRule="exact"/>
        <w:rPr>
          <w:sz w:val="20"/>
          <w:szCs w:val="20"/>
        </w:rPr>
      </w:pPr>
    </w:p>
    <w:p w:rsidR="00451558" w:rsidRDefault="00E43DB8">
      <w:pPr>
        <w:spacing w:after="0" w:line="270" w:lineRule="atLeast"/>
        <w:ind w:left="106" w:right="10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199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517525</wp:posOffset>
                </wp:positionV>
                <wp:extent cx="7058025" cy="30480"/>
                <wp:effectExtent l="1905" t="0" r="7620" b="7620"/>
                <wp:wrapNone/>
                <wp:docPr id="462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5"/>
                          <a:chExt cx="11115" cy="48"/>
                        </a:xfrm>
                      </wpg:grpSpPr>
                      <wpg:grpSp>
                        <wpg:cNvPr id="463" name="Group 403"/>
                        <wpg:cNvGrpSpPr>
                          <a:grpSpLocks/>
                        </wpg:cNvGrpSpPr>
                        <wpg:grpSpPr bwMode="auto">
                          <a:xfrm>
                            <a:off x="566" y="824"/>
                            <a:ext cx="11098" cy="2"/>
                            <a:chOff x="566" y="824"/>
                            <a:chExt cx="11098" cy="2"/>
                          </a:xfrm>
                        </wpg:grpSpPr>
                        <wps:wsp>
                          <wps:cNvPr id="464" name="Freeform 404"/>
                          <wps:cNvSpPr>
                            <a:spLocks/>
                          </wps:cNvSpPr>
                          <wps:spPr bwMode="auto">
                            <a:xfrm>
                              <a:off x="566" y="82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01"/>
                        <wpg:cNvGrpSpPr>
                          <a:grpSpLocks/>
                        </wpg:cNvGrpSpPr>
                        <wpg:grpSpPr bwMode="auto">
                          <a:xfrm>
                            <a:off x="566" y="854"/>
                            <a:ext cx="11098" cy="2"/>
                            <a:chOff x="566" y="854"/>
                            <a:chExt cx="11098" cy="2"/>
                          </a:xfrm>
                        </wpg:grpSpPr>
                        <wps:wsp>
                          <wps:cNvPr id="466" name="Freeform 402"/>
                          <wps:cNvSpPr>
                            <a:spLocks/>
                          </wps:cNvSpPr>
                          <wps:spPr bwMode="auto">
                            <a:xfrm>
                              <a:off x="566" y="85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D8A08B" id="Group 400" o:spid="_x0000_s1026" style="position:absolute;margin-left:27.9pt;margin-top:40.75pt;width:555.75pt;height:2.4pt;z-index:-3281;mso-position-horizontal-relative:page" coordorigin="558,81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">
                <v:group id="Group 403" o:spid="_x0000_s1027" style="position:absolute;left:566;top:824;width:11098;height:2" coordorigin="566,82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04" o:spid="_x0000_s1028" style="position:absolute;left:566;top:8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01" o:spid="_x0000_s1029" style="position:absolute;left:566;top:854;width:11098;height:2" coordorigin="566,85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02" o:spid="_x0000_s1030" style="position:absolute;left:566;top:8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Las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peop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eedbac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scuss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it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eedbac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ff.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48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-20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45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459" name="Freeform 397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2294E" id="Group 396" o:spid="_x0000_s1026" style="position:absolute;margin-left:28.3pt;margin-top:30.55pt;width:77.6pt;height:16.15pt;z-index:-3274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">
                <v:shape id="Freeform 397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2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tabs>
          <w:tab w:val="left" w:pos="2340"/>
        </w:tabs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>
      <w:pPr>
        <w:tabs>
          <w:tab w:val="left" w:pos="2340"/>
        </w:tabs>
        <w:spacing w:before="54" w:after="0" w:line="302" w:lineRule="auto"/>
        <w:ind w:left="106" w:right="50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Wednesday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Wednesday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t: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42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2</w:t>
      </w:r>
    </w:p>
    <w:p w:rsidR="00451558" w:rsidRDefault="00E43DB8">
      <w:pPr>
        <w:tabs>
          <w:tab w:val="left" w:pos="2340"/>
        </w:tabs>
        <w:spacing w:before="1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456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457" name="Freeform 395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24C4F" id="Group 394" o:spid="_x0000_s1026" style="position:absolute;margin-left:28.3pt;margin-top:20.4pt;width:554.9pt;height:.1pt;z-index:-3279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1j+ZAMAAOs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">
                <v:shape id="Freeform 395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 w:rsidR="002A396C"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44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454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455" name="Freeform 393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D3B2EA" id="Group 392" o:spid="_x0000_s1026" style="position:absolute;margin-left:28.3pt;margin-top:50.5pt;width:554.9pt;height:.1pt;z-index:-3278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K/Yw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82byv2MD&#10;AADtBwAADgAAAAAAAAAAAAAAAAAuAgAAZHJzL2Uyb0RvYy54bWxQSwECLQAUAAYACAAAACEAaDCa&#10;st8AAAALAQAADwAAAAAAAAAAAAAAAAC9BQAAZHJzL2Rvd25yZXYueG1sUEsFBgAAAAAEAAQA8wAA&#10;AMkGAAAAAA==&#10;">
                <v:shape id="Freeform 393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1E0E32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40" w:bottom="1340" w:left="460" w:header="720" w:footer="720" w:gutter="0"/>
          <w:cols w:num="2" w:space="720" w:equalWidth="0">
            <w:col w:w="5339" w:space="424"/>
            <w:col w:w="55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enge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&amp;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.,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compa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h</w:t>
      </w:r>
    </w:p>
    <w:p w:rsidR="00451558" w:rsidRDefault="002A396C">
      <w:pPr>
        <w:spacing w:before="2" w:after="0" w:line="320" w:lineRule="auto"/>
        <w:ind w:left="106" w:right="5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proofErr w:type="gramEnd"/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It's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dow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r's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to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sen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9525" r="13335" b="8255"/>
                <wp:wrapNone/>
                <wp:docPr id="452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53" name="Freeform 39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04BE80" id="Group 390" o:spid="_x0000_s1026" style="position:absolute;margin-left:28.3pt;margin-top:-12.8pt;width:554.9pt;height:.1pt;z-index:-3277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l4IYwMAAO0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K7SXghj&#10;AwAA7QcAAA4AAAAAAAAAAAAAAAAALgIAAGRycy9lMm9Eb2MueG1sUEsBAi0AFAAGAAgAAAAhAOjO&#10;MlfgAAAACwEAAA8AAAAAAAAAAAAAAAAAvQUAAGRycy9kb3ducmV2LnhtbFBLBQYAAAAABAAEAPMA&#10;AADKBgAAAAA=&#10;">
                <v:shape id="Freeform 39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E43DB8">
      <w:pPr>
        <w:spacing w:after="0" w:line="320" w:lineRule="auto"/>
        <w:ind w:left="106" w:right="24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8255" r="13335" b="9525"/>
                <wp:wrapNone/>
                <wp:docPr id="450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451" name="Freeform 389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9206BC" id="Group 388" o:spid="_x0000_s1026" style="position:absolute;margin-left:28.3pt;margin-top:51.85pt;width:554.9pt;height:.1pt;z-index:-3276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">
                <v:shape id="Freeform 389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ended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j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lp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cky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1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1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>
        <w:rPr>
          <w:rFonts w:ascii="Arial" w:eastAsia="Arial" w:hAnsi="Arial" w:cs="Arial"/>
          <w:color w:val="323D47"/>
          <w:sz w:val="18"/>
          <w:szCs w:val="18"/>
        </w:rPr>
        <w:t>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lti-li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Recen</w:t>
      </w:r>
      <w:r>
        <w:rPr>
          <w:rFonts w:ascii="Arial" w:eastAsia="Arial" w:hAnsi="Arial" w:cs="Arial"/>
          <w:color w:val="323D47"/>
          <w:sz w:val="18"/>
          <w:szCs w:val="18"/>
        </w:rPr>
        <w:t>tl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aye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Amazo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aye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).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qua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d</w:t>
      </w:r>
    </w:p>
    <w:p w:rsidR="00451558" w:rsidRDefault="00E43DB8">
      <w:pPr>
        <w:spacing w:before="2" w:after="0" w:line="320" w:lineRule="auto"/>
        <w:ind w:left="106" w:right="10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1186815</wp:posOffset>
                </wp:positionV>
                <wp:extent cx="7047230" cy="1270"/>
                <wp:effectExtent l="6985" t="14605" r="13335" b="12700"/>
                <wp:wrapNone/>
                <wp:docPr id="448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869"/>
                          <a:chExt cx="11098" cy="2"/>
                        </a:xfrm>
                      </wpg:grpSpPr>
                      <wps:wsp>
                        <wps:cNvPr id="449" name="Freeform 387"/>
                        <wps:cNvSpPr>
                          <a:spLocks/>
                        </wps:cNvSpPr>
                        <wps:spPr bwMode="auto">
                          <a:xfrm>
                            <a:off x="566" y="186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4C3F88" id="Group 386" o:spid="_x0000_s1026" style="position:absolute;margin-left:28.3pt;margin-top:93.45pt;width:554.9pt;height:.1pt;z-index:-3275;mso-position-horizontal-relative:page" coordorigin="566,186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">
                <v:shape id="Freeform 387" o:spid="_x0000_s1027" style="position:absolute;left:566;top:186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proofErr w:type="gramEnd"/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anywhe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1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 w:rsidR="002A396C">
        <w:rPr>
          <w:rFonts w:ascii="Arial" w:eastAsia="Arial" w:hAnsi="Arial" w:cs="Arial"/>
          <w:color w:val="323D47"/>
          <w:sz w:val="18"/>
          <w:szCs w:val="18"/>
        </w:rPr>
        <w:t>0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r.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tly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$500</w:t>
      </w:r>
      <w:r w:rsidR="002A396C">
        <w:rPr>
          <w:rFonts w:ascii="Arial" w:eastAsia="Arial" w:hAnsi="Arial" w:cs="Arial"/>
          <w:color w:val="323D47"/>
          <w:sz w:val="18"/>
          <w:szCs w:val="18"/>
        </w:rPr>
        <w:t>0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subm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&amp;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amende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d 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till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7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sz w:val="18"/>
          <w:szCs w:val="18"/>
        </w:rPr>
        <w:t>0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rity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4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3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21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12700" r="13335" b="5080"/>
                <wp:wrapNone/>
                <wp:docPr id="446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447" name="Freeform 385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F43E94" id="Group 384" o:spid="_x0000_s1026" style="position:absolute;margin-left:28.3pt;margin-top:51.85pt;width:554.9pt;height:.1pt;z-index:-3273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leYwMAAO0HAAAOAAAAZHJzL2Uyb0RvYy54bWykVdtu2zgQfS+w/0DwcQtHFyt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">
                <v:shape id="Freeform 385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ope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accoun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5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x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/A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444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45" name="Freeform 38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4F9D1C" id="Group 382" o:spid="_x0000_s1026" style="position:absolute;margin-left:28.3pt;margin-top:-12.8pt;width:554.9pt;height:.1pt;z-index:-3272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C3cIbb&#10;ZAMAAO0HAAAOAAAAAAAAAAAAAAAAAC4CAABkcnMvZTJvRG9jLnhtbFBLAQItABQABgAIAAAAIQDo&#10;zjJX4AAAAAsBAAAPAAAAAAAAAAAAAAAAAL4FAABkcnMvZG93bnJldi54bWxQSwUGAAAAAAQABADz&#10;AAAAywYAAAAA&#10;">
                <v:shape id="Freeform 38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 w:rsidR="002A396C">
        <w:rPr>
          <w:rFonts w:ascii="Arial" w:eastAsia="Arial" w:hAnsi="Arial" w:cs="Arial"/>
          <w:color w:val="323D47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 w:rsidR="002A396C">
        <w:rPr>
          <w:rFonts w:ascii="Arial" w:eastAsia="Arial" w:hAnsi="Arial" w:cs="Arial"/>
          <w:color w:val="323D47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 w:rsidR="002A396C">
        <w:rPr>
          <w:rFonts w:ascii="Arial" w:eastAsia="Arial" w:hAnsi="Arial" w:cs="Arial"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23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9525" r="13335" b="8255"/>
                <wp:wrapNone/>
                <wp:docPr id="442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443" name="Freeform 381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D3285" id="Group 380" o:spid="_x0000_s1026" style="position:absolute;margin-left:28.3pt;margin-top:38.05pt;width:554.9pt;height:.1pt;z-index:-3271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vyVYgMAAOs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">
                <v:shape id="Freeform 381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id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10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8255" r="13335" b="9525"/>
                <wp:wrapNone/>
                <wp:docPr id="440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441" name="Freeform 379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D5463A" id="Group 378" o:spid="_x0000_s1026" style="position:absolute;margin-left:28.3pt;margin-top:38.05pt;width:554.9pt;height:.1pt;z-index:-3270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2qZAMAAOs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">
                <v:shape id="Freeform 379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Keep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tly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JAW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&amp;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ZoomTex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ZoomTex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ZoomTex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Reade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E43DB8">
      <w:pPr>
        <w:spacing w:after="0" w:line="270" w:lineRule="atLeast"/>
        <w:ind w:left="106" w:right="27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11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517525</wp:posOffset>
                </wp:positionV>
                <wp:extent cx="7058025" cy="30480"/>
                <wp:effectExtent l="1905" t="1270" r="7620" b="6350"/>
                <wp:wrapNone/>
                <wp:docPr id="43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5"/>
                          <a:chExt cx="11115" cy="48"/>
                        </a:xfrm>
                      </wpg:grpSpPr>
                      <wpg:grpSp>
                        <wpg:cNvPr id="436" name="Group 376"/>
                        <wpg:cNvGrpSpPr>
                          <a:grpSpLocks/>
                        </wpg:cNvGrpSpPr>
                        <wpg:grpSpPr bwMode="auto">
                          <a:xfrm>
                            <a:off x="566" y="824"/>
                            <a:ext cx="11098" cy="2"/>
                            <a:chOff x="566" y="824"/>
                            <a:chExt cx="11098" cy="2"/>
                          </a:xfrm>
                        </wpg:grpSpPr>
                        <wps:wsp>
                          <wps:cNvPr id="437" name="Freeform 377"/>
                          <wps:cNvSpPr>
                            <a:spLocks/>
                          </wps:cNvSpPr>
                          <wps:spPr bwMode="auto">
                            <a:xfrm>
                              <a:off x="566" y="82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74"/>
                        <wpg:cNvGrpSpPr>
                          <a:grpSpLocks/>
                        </wpg:cNvGrpSpPr>
                        <wpg:grpSpPr bwMode="auto">
                          <a:xfrm>
                            <a:off x="566" y="854"/>
                            <a:ext cx="11098" cy="2"/>
                            <a:chOff x="566" y="854"/>
                            <a:chExt cx="11098" cy="2"/>
                          </a:xfrm>
                        </wpg:grpSpPr>
                        <wps:wsp>
                          <wps:cNvPr id="439" name="Freeform 375"/>
                          <wps:cNvSpPr>
                            <a:spLocks/>
                          </wps:cNvSpPr>
                          <wps:spPr bwMode="auto">
                            <a:xfrm>
                              <a:off x="566" y="85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4E4975" id="Group 373" o:spid="_x0000_s1026" style="position:absolute;margin-left:27.9pt;margin-top:40.75pt;width:555.75pt;height:2.4pt;z-index:-3269;mso-position-horizontal-relative:page" coordorigin="558,81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">
                <v:group id="Group 376" o:spid="_x0000_s1027" style="position:absolute;left:566;top:824;width:11098;height:2" coordorigin="566,82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77" o:spid="_x0000_s1028" style="position:absolute;left:566;top:8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374" o:spid="_x0000_s1029" style="position:absolute;left:566;top:854;width:11098;height:2" coordorigin="566,85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375" o:spid="_x0000_s1030" style="position:absolute;left:566;top:8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AT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eceden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acco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DGS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3970" r="13335" b="13335"/>
                <wp:wrapNone/>
                <wp:docPr id="433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434" name="Freeform 372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41FAD9" id="Group 371" o:spid="_x0000_s1026" style="position:absolute;margin-left:28.3pt;margin-top:24.05pt;width:554.9pt;height:.1pt;z-index:-3268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D2aV/V&#10;ZQMAAOsHAAAOAAAAAAAAAAAAAAAAAC4CAABkcnMvZTJvRG9jLnhtbFBLAQItABQABgAIAAAAIQAq&#10;il3j3wAAAAkBAAAPAAAAAAAAAAAAAAAAAL8FAABkcnMvZG93bnJldi54bWxQSwUGAAAAAAQABADz&#10;AAAAywYAAAAA&#10;">
                <v:shape id="Freeform 372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1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7620" r="13335" b="10160"/>
                <wp:wrapNone/>
                <wp:docPr id="431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432" name="Freeform 370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B8FE64" id="Group 369" o:spid="_x0000_s1026" style="position:absolute;margin-left:28.3pt;margin-top:24.05pt;width:554.9pt;height:.1pt;z-index:-3267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VjYgMAAOsHAAAOAAAAZHJzL2Uyb0RvYy54bWykVetu0zAU/o/EO1j+Cepyada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">
                <v:shape id="Freeform 370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1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429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430" name="Freeform 368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328CD9" id="Group 367" o:spid="_x0000_s1026" style="position:absolute;margin-left:28.3pt;margin-top:115.15pt;width:554.9pt;height:.1pt;z-index:-3266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">
                <v:shape id="Freeform 368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2399665</wp:posOffset>
                </wp:positionV>
                <wp:extent cx="7047230" cy="1270"/>
                <wp:effectExtent l="6985" t="8890" r="13335" b="8890"/>
                <wp:wrapNone/>
                <wp:docPr id="427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3779"/>
                          <a:chExt cx="11098" cy="2"/>
                        </a:xfrm>
                      </wpg:grpSpPr>
                      <wps:wsp>
                        <wps:cNvPr id="428" name="Freeform 366"/>
                        <wps:cNvSpPr>
                          <a:spLocks/>
                        </wps:cNvSpPr>
                        <wps:spPr bwMode="auto">
                          <a:xfrm>
                            <a:off x="566" y="377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DCDD87" id="Group 365" o:spid="_x0000_s1026" style="position:absolute;margin-left:28.3pt;margin-top:188.95pt;width:554.9pt;height:.1pt;z-index:-3265;mso-position-horizontal-relative:page;mso-position-vertical-relative:page" coordorigin="566,377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KGYwMAAO0HAAAOAAAAZHJzL2Uyb0RvYy54bWykVW1v0zAQ/o7Ef7D8EdTlpV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">
                <v:shape id="Freeform 366" o:spid="_x0000_s1027" style="position:absolute;left:566;top:377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3336290</wp:posOffset>
                </wp:positionV>
                <wp:extent cx="7047230" cy="1270"/>
                <wp:effectExtent l="6985" t="12065" r="13335" b="5715"/>
                <wp:wrapNone/>
                <wp:docPr id="425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254"/>
                          <a:chExt cx="11098" cy="2"/>
                        </a:xfrm>
                      </wpg:grpSpPr>
                      <wps:wsp>
                        <wps:cNvPr id="426" name="Freeform 364"/>
                        <wps:cNvSpPr>
                          <a:spLocks/>
                        </wps:cNvSpPr>
                        <wps:spPr bwMode="auto">
                          <a:xfrm>
                            <a:off x="566" y="525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13CA34" id="Group 363" o:spid="_x0000_s1026" style="position:absolute;margin-left:28.3pt;margin-top:262.7pt;width:554.9pt;height:.1pt;z-index:-3264;mso-position-horizontal-relative:page;mso-position-vertical-relative:page" coordorigin="566,525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">
                <v:shape id="Freeform 364" o:spid="_x0000_s1027" style="position:absolute;left:566;top:52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4273550</wp:posOffset>
                </wp:positionV>
                <wp:extent cx="7047230" cy="1270"/>
                <wp:effectExtent l="6985" t="6350" r="13335" b="11430"/>
                <wp:wrapNone/>
                <wp:docPr id="42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6730"/>
                          <a:chExt cx="11098" cy="2"/>
                        </a:xfrm>
                      </wpg:grpSpPr>
                      <wps:wsp>
                        <wps:cNvPr id="424" name="Freeform 362"/>
                        <wps:cNvSpPr>
                          <a:spLocks/>
                        </wps:cNvSpPr>
                        <wps:spPr bwMode="auto">
                          <a:xfrm>
                            <a:off x="566" y="673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C09A1B" id="Group 361" o:spid="_x0000_s1026" style="position:absolute;margin-left:28.3pt;margin-top:336.5pt;width:554.9pt;height:.1pt;z-index:-3263;mso-position-horizontal-relative:page;mso-position-vertical-relative:page" coordorigin="566,673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">
                <v:shape id="Freeform 362" o:spid="_x0000_s1027" style="position:absolute;left:566;top:673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5068570</wp:posOffset>
                </wp:positionV>
                <wp:extent cx="7058025" cy="30480"/>
                <wp:effectExtent l="1905" t="1270" r="7620" b="6350"/>
                <wp:wrapNone/>
                <wp:docPr id="418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7982"/>
                          <a:chExt cx="11115" cy="48"/>
                        </a:xfrm>
                      </wpg:grpSpPr>
                      <wpg:grpSp>
                        <wpg:cNvPr id="419" name="Group 359"/>
                        <wpg:cNvGrpSpPr>
                          <a:grpSpLocks/>
                        </wpg:cNvGrpSpPr>
                        <wpg:grpSpPr bwMode="auto">
                          <a:xfrm>
                            <a:off x="566" y="7990"/>
                            <a:ext cx="11098" cy="2"/>
                            <a:chOff x="566" y="7990"/>
                            <a:chExt cx="11098" cy="2"/>
                          </a:xfrm>
                        </wpg:grpSpPr>
                        <wps:wsp>
                          <wps:cNvPr id="420" name="Freeform 360"/>
                          <wps:cNvSpPr>
                            <a:spLocks/>
                          </wps:cNvSpPr>
                          <wps:spPr bwMode="auto">
                            <a:xfrm>
                              <a:off x="566" y="7990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57"/>
                        <wpg:cNvGrpSpPr>
                          <a:grpSpLocks/>
                        </wpg:cNvGrpSpPr>
                        <wpg:grpSpPr bwMode="auto">
                          <a:xfrm>
                            <a:off x="566" y="8021"/>
                            <a:ext cx="11098" cy="2"/>
                            <a:chOff x="566" y="8021"/>
                            <a:chExt cx="11098" cy="2"/>
                          </a:xfrm>
                        </wpg:grpSpPr>
                        <wps:wsp>
                          <wps:cNvPr id="422" name="Freeform 358"/>
                          <wps:cNvSpPr>
                            <a:spLocks/>
                          </wps:cNvSpPr>
                          <wps:spPr bwMode="auto">
                            <a:xfrm>
                              <a:off x="566" y="802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B8916F" id="Group 356" o:spid="_x0000_s1026" style="position:absolute;margin-left:27.9pt;margin-top:399.1pt;width:555.75pt;height:2.4pt;z-index:-3262;mso-position-horizontal-relative:page;mso-position-vertical-relative:page" coordorigin="558,798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">
                <v:group id="Group 359" o:spid="_x0000_s1027" style="position:absolute;left:566;top:7990;width:11098;height:2" coordorigin="566,7990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360" o:spid="_x0000_s1028" style="position:absolute;left:566;top:799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357" o:spid="_x0000_s1029" style="position:absolute;left:566;top:8021;width:11098;height:2" coordorigin="566,802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358" o:spid="_x0000_s1030" style="position:absolute;left:566;top:802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8480425</wp:posOffset>
                </wp:positionV>
                <wp:extent cx="7047230" cy="1270"/>
                <wp:effectExtent l="6985" t="12700" r="13335" b="5080"/>
                <wp:wrapNone/>
                <wp:docPr id="416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355"/>
                          <a:chExt cx="11098" cy="2"/>
                        </a:xfrm>
                      </wpg:grpSpPr>
                      <wps:wsp>
                        <wps:cNvPr id="417" name="Freeform 355"/>
                        <wps:cNvSpPr>
                          <a:spLocks/>
                        </wps:cNvSpPr>
                        <wps:spPr bwMode="auto">
                          <a:xfrm>
                            <a:off x="566" y="13355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8DBC59" id="Group 354" o:spid="_x0000_s1026" style="position:absolute;margin-left:28.3pt;margin-top:667.75pt;width:554.9pt;height:.1pt;z-index:-3261;mso-position-horizontal-relative:page;mso-position-vertical-relative:page" coordorigin="566,13355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">
                <v:shape id="Freeform 355" o:spid="_x0000_s1027" style="position:absolute;left:566;top:1335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39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39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46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/A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jc w:val="both"/>
        <w:sectPr w:rsidR="00451558">
          <w:footerReference w:type="default" r:id="rId29"/>
          <w:pgSz w:w="12240" w:h="15840"/>
          <w:pgMar w:top="660" w:right="1720" w:bottom="700" w:left="460" w:header="445" w:footer="515" w:gutter="0"/>
          <w:pgNumType w:start="4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38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414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415" name="Freeform 353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44FFD0" id="Group 352" o:spid="_x0000_s1026" style="position:absolute;margin-left:28.3pt;margin-top:30.55pt;width:77.6pt;height:16.15pt;z-index:-3253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">
                <v:shape id="Freeform 353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3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1E00AD">
      <w:pPr>
        <w:spacing w:before="54" w:after="0" w:line="302" w:lineRule="auto"/>
        <w:ind w:left="106" w:right="51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Wednesday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Wednesday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12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E43DB8">
      <w:pPr>
        <w:spacing w:before="1" w:after="0" w:line="240" w:lineRule="auto"/>
        <w:ind w:left="106" w:right="768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412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413" name="Freeform 351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2EA025" id="Group 350" o:spid="_x0000_s1026" style="position:absolute;margin-left:28.3pt;margin-top:20.4pt;width:554.9pt;height:.1pt;z-index:-3260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5aYwMAAOs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y6m+WmMD&#10;AADrBwAADgAAAAAAAAAAAAAAAAAuAgAAZHJzL2Uyb0RvYy54bWxQSwECLQAUAAYACAAAACEAgKGA&#10;U98AAAAJAQAADwAAAAAAAAAAAAAAAAC9BQAAZHJzL2Rvd25yZXYueG1sUEsFBgAAAAAEAAQA8wAA&#10;AMkGAAAAAA==&#10;">
                <v:shape id="Freeform 351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99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174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246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8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E62BEC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48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2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DHHA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Comm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itt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membe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39" w:space="424"/>
            <w:col w:w="54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19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9525" r="13335" b="8255"/>
                <wp:wrapNone/>
                <wp:docPr id="410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411" name="Freeform 349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D5A576" id="Group 348" o:spid="_x0000_s1026" style="position:absolute;margin-left:28.3pt;margin-top:-10.95pt;width:554.9pt;height:.1pt;z-index:-3259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e2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">
                <v:shape id="Freeform 349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??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?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700" r="13335" b="5080"/>
                <wp:wrapNone/>
                <wp:docPr id="408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09" name="Freeform 34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51BD8B" id="Group 346" o:spid="_x0000_s1026" style="position:absolute;margin-left:28.3pt;margin-top:-12.8pt;width:554.9pt;height:.1pt;z-index:-3258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ShhZAMAAO0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x0Shh&#10;ZAMAAO0HAAAOAAAAAAAAAAAAAAAAAC4CAABkcnMvZTJvRG9jLnhtbFBLAQItABQABgAIAAAAIQDo&#10;zjJX4AAAAAsBAAAPAAAAAAAAAAAAAAAAAL4FAABkcnMvZG93bnJldi54bWxQSwUGAAAAAAQABADz&#10;AAAAywYAAAAA&#10;">
                <v:shape id="Freeform 34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Med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hea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700" r="13335" b="5080"/>
                <wp:wrapNone/>
                <wp:docPr id="406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07" name="Freeform 34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F2F466" id="Group 344" o:spid="_x0000_s1026" style="position:absolute;margin-left:28.3pt;margin-top:-12.8pt;width:554.9pt;height:.1pt;z-index:-3257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qO3ZA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BftqO3&#10;ZAMAAO0HAAAOAAAAAAAAAAAAAAAAAC4CAABkcnMvZTJvRG9jLnhtbFBLAQItABQABgAIAAAAIQDo&#10;zjJX4AAAAAsBAAAPAAAAAAAAAAAAAAAAAL4FAABkcnMvZG93bnJldi54bWxQSwUGAAAAAAQABADz&#10;AAAAywYAAAAA&#10;">
                <v:shape id="Freeform 34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1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350" r="13335" b="11430"/>
                <wp:wrapNone/>
                <wp:docPr id="404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05" name="Freeform 34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F0A73" id="Group 342" o:spid="_x0000_s1026" style="position:absolute;margin-left:28.3pt;margin-top:-12.8pt;width:554.9pt;height:.1pt;z-index:-3256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xSRZA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tuxSR&#10;ZAMAAO0HAAAOAAAAAAAAAAAAAAAAAC4CAABkcnMvZTJvRG9jLnhtbFBLAQItABQABgAIAAAAIQDo&#10;zjJX4AAAAAsBAAAPAAAAAAAAAAAAAAAAAL4FAABkcnMvZG93bnJldi54bWxQSwUGAAAAAAQABADz&#10;AAAAywYAAAAA&#10;">
                <v:shape id="Freeform 34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9525" r="13335" b="8255"/>
                <wp:wrapNone/>
                <wp:docPr id="402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403" name="Freeform 34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9758F8" id="Group 340" o:spid="_x0000_s1026" style="position:absolute;margin-left:28.3pt;margin-top:-12.8pt;width:554.9pt;height:.1pt;z-index:-3255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rpZA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jjgrp&#10;ZAMAAO0HAAAOAAAAAAAAAAAAAAAAAC4CAABkcnMvZTJvRG9jLnhtbFBLAQItABQABgAIAAAAIQDo&#10;zjJX4AAAAAsBAAAPAAAAAAAAAAAAAAAAAL4FAABkcnMvZG93bnJldi54bWxQSwUGAAAAAAQABADz&#10;AAAAywYAAAAA&#10;">
                <v:shape id="Freeform 34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12700" r="13335" b="5080"/>
                <wp:wrapNone/>
                <wp:docPr id="400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401" name="Freeform 339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60FB7B" id="Group 338" o:spid="_x0000_s1026" style="position:absolute;margin-left:28.3pt;margin-top:24.2pt;width:554.9pt;height:.1pt;z-index:-3254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">
                <v:shape id="Freeform 339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a</w:t>
      </w:r>
      <w:proofErr w:type="gramEnd"/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unce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in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890" r="13335" b="8890"/>
                <wp:wrapNone/>
                <wp:docPr id="398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399" name="Freeform 33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391EBD" id="Group 336" o:spid="_x0000_s1026" style="position:absolute;margin-left:28.3pt;margin-top:-12.8pt;width:554.9pt;height:.1pt;z-index:-3252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UQWZAMAAO0HAAAOAAAAZHJzL2Uyb0RvYy54bWykVW1v2zYQ/j5g/4Hgxw6OXqzY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DwxUQW&#10;ZAMAAO0HAAAOAAAAAAAAAAAAAAAAAC4CAABkcnMvZTJvRG9jLnhtbFBLAQItABQABgAIAAAAIQDo&#10;zjJX4AAAAAsBAAAPAAAAAAAAAAAAAAAAAL4FAABkcnMvZG93bnJldi54bWxQSwUGAAAAAAQABADz&#10;AAAAywYAAAAA&#10;">
                <v:shape id="Freeform 33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 w:rsidR="00E62BE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rd</w:t>
      </w:r>
      <w:proofErr w:type="gramEnd"/>
      <w:r w:rsidR="00E62BE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065" r="13335" b="5715"/>
                <wp:wrapNone/>
                <wp:docPr id="396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397" name="Freeform 33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52F417" id="Group 334" o:spid="_x0000_s1026" style="position:absolute;margin-left:28.3pt;margin-top:-12.8pt;width:554.9pt;height:.1pt;z-index:-325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XqLP&#10;wGUDAADtBwAADgAAAAAAAAAAAAAAAAAuAgAAZHJzL2Uyb0RvYy54bWxQSwECLQAUAAYACAAAACEA&#10;6M4yV+AAAAALAQAADwAAAAAAAAAAAAAAAAC/BQAAZHJzL2Rvd25yZXYueG1sUEsFBgAAAAAEAAQA&#10;8wAAAMwGAAAAAA==&#10;">
                <v:shape id="Freeform 33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0" r="7620" b="7620"/>
                <wp:wrapNone/>
                <wp:docPr id="391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392" name="Group 332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393" name="Freeform 333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30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395" name="Freeform 331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FD844C" id="Group 329" o:spid="_x0000_s1026" style="position:absolute;margin-left:27.9pt;margin-top:23.75pt;width:555.75pt;height:2.4pt;z-index:-3250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">
                <v:group id="Group 332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33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330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31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Reasonab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12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accommoda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E62BEC">
        <w:rPr>
          <w:rFonts w:ascii="Arial" w:eastAsia="Arial" w:hAnsi="Arial" w:cs="Arial"/>
          <w:color w:val="323D47"/>
          <w:spacing w:val="1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 xml:space="preserve"> wh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ece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/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1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it.</w:t>
      </w:r>
      <w:proofErr w:type="gramEnd"/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7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adap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peop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le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4911" w:space="852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4605" r="13335" b="12700"/>
                <wp:wrapNone/>
                <wp:docPr id="389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390" name="Freeform 328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936557" id="Group 327" o:spid="_x0000_s1026" style="position:absolute;margin-left:28.3pt;margin-top:-10.95pt;width:554.9pt;height:.1pt;z-index:-3249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">
                <v:shape id="Freeform 328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ab/>
      </w:r>
      <w:r w:rsidR="002A396C"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6985" r="13335" b="10795"/>
                <wp:wrapNone/>
                <wp:docPr id="38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388" name="Freeform 326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C5B6EB" id="Group 325" o:spid="_x0000_s1026" style="position:absolute;margin-left:28.3pt;margin-top:24.05pt;width:554.9pt;height:.1pt;z-index:-3248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CAN0QU&#10;ZQMAAOsHAAAOAAAAAAAAAAAAAAAAAC4CAABkcnMvZTJvRG9jLnhtbFBLAQItABQABgAIAAAAIQAq&#10;il3j3wAAAAkBAAAPAAAAAAAAAAAAAAAAAL8FAABkcnMvZG93bnJldi54bWxQSwUGAAAAAAQABADz&#10;AAAAywYAAAAA&#10;">
                <v:shape id="Freeform 326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0795" r="13335" b="6985"/>
                <wp:wrapNone/>
                <wp:docPr id="38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386" name="Freeform 32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280383" id="Group 323" o:spid="_x0000_s1026" style="position:absolute;margin-left:28.3pt;margin-top:48.85pt;width:554.9pt;height:.1pt;z-index:-3247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I1ZQMAAOs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BWllI1&#10;ZQMAAOsHAAAOAAAAAAAAAAAAAAAAAC4CAABkcnMvZTJvRG9jLnhtbFBLAQItABQABgAIAAAAIQCR&#10;Yvrp3wAAAAkBAAAPAAAAAAAAAAAAAAAAAL8FAABkcnMvZG93bnJldi54bWxQSwUGAAAAAAQABADz&#10;AAAAywYAAAAA&#10;">
                <v:shape id="Freeform 32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335" r="13335" b="4445"/>
                <wp:wrapNone/>
                <wp:docPr id="383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384" name="Freeform 32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B25F32" id="Group 321" o:spid="_x0000_s1026" style="position:absolute;margin-left:28.3pt;margin-top:48.85pt;width:554.9pt;height:.1pt;z-index:-3246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KvCYwMAAOsHAAAOAAAAZHJzL2Uyb0RvYy54bWykVetu0zAU/o/EO1j+Cepyada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">
                <v:shape id="Freeform 32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350" r="13335" b="11430"/>
                <wp:wrapNone/>
                <wp:docPr id="381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382" name="Freeform 320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4DD295" id="Group 319" o:spid="_x0000_s1026" style="position:absolute;margin-left:28.3pt;margin-top:48.85pt;width:554.9pt;height:.1pt;z-index:-3245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A5YwMAAOsHAAAOAAAAZHJzL2Uyb0RvYy54bWykVetu0zAU/o/EO1j+Cepyada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">
                <v:shape id="Freeform 320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jc w:val="both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379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380" name="Freeform 318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0B9C86" id="Group 317" o:spid="_x0000_s1026" style="position:absolute;margin-left:28.3pt;margin-top:115.15pt;width:554.9pt;height:.1pt;z-index:-3244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">
                <v:shape id="Freeform 318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2257425</wp:posOffset>
                </wp:positionV>
                <wp:extent cx="7058025" cy="30480"/>
                <wp:effectExtent l="1905" t="0" r="7620" b="7620"/>
                <wp:wrapNone/>
                <wp:docPr id="37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3555"/>
                          <a:chExt cx="11115" cy="48"/>
                        </a:xfrm>
                      </wpg:grpSpPr>
                      <wpg:grpSp>
                        <wpg:cNvPr id="375" name="Group 315"/>
                        <wpg:cNvGrpSpPr>
                          <a:grpSpLocks/>
                        </wpg:cNvGrpSpPr>
                        <wpg:grpSpPr bwMode="auto">
                          <a:xfrm>
                            <a:off x="566" y="3564"/>
                            <a:ext cx="11098" cy="2"/>
                            <a:chOff x="566" y="3564"/>
                            <a:chExt cx="11098" cy="2"/>
                          </a:xfrm>
                        </wpg:grpSpPr>
                        <wps:wsp>
                          <wps:cNvPr id="376" name="Freeform 316"/>
                          <wps:cNvSpPr>
                            <a:spLocks/>
                          </wps:cNvSpPr>
                          <wps:spPr bwMode="auto">
                            <a:xfrm>
                              <a:off x="566" y="356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13"/>
                        <wpg:cNvGrpSpPr>
                          <a:grpSpLocks/>
                        </wpg:cNvGrpSpPr>
                        <wpg:grpSpPr bwMode="auto">
                          <a:xfrm>
                            <a:off x="566" y="3594"/>
                            <a:ext cx="11098" cy="2"/>
                            <a:chOff x="566" y="3594"/>
                            <a:chExt cx="11098" cy="2"/>
                          </a:xfrm>
                        </wpg:grpSpPr>
                        <wps:wsp>
                          <wps:cNvPr id="378" name="Freeform 314"/>
                          <wps:cNvSpPr>
                            <a:spLocks/>
                          </wps:cNvSpPr>
                          <wps:spPr bwMode="auto">
                            <a:xfrm>
                              <a:off x="566" y="359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9806E8" id="Group 312" o:spid="_x0000_s1026" style="position:absolute;margin-left:27.9pt;margin-top:177.75pt;width:555.75pt;height:2.4pt;z-index:-3243;mso-position-horizontal-relative:page;mso-position-vertical-relative:page" coordorigin="558,355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">
                <v:group id="Group 315" o:spid="_x0000_s1027" style="position:absolute;left:566;top:3564;width:11098;height:2" coordorigin="566,356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16" o:spid="_x0000_s1028" style="position:absolute;left:566;top:35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313" o:spid="_x0000_s1029" style="position:absolute;left:566;top:3594;width:11098;height:2" coordorigin="566,359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14" o:spid="_x0000_s1030" style="position:absolute;left:566;top:359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5425440</wp:posOffset>
                </wp:positionV>
                <wp:extent cx="7047230" cy="1270"/>
                <wp:effectExtent l="6985" t="5715" r="13335" b="12065"/>
                <wp:wrapNone/>
                <wp:docPr id="37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8544"/>
                          <a:chExt cx="11098" cy="2"/>
                        </a:xfrm>
                      </wpg:grpSpPr>
                      <wps:wsp>
                        <wps:cNvPr id="373" name="Freeform 311"/>
                        <wps:cNvSpPr>
                          <a:spLocks/>
                        </wps:cNvSpPr>
                        <wps:spPr bwMode="auto">
                          <a:xfrm>
                            <a:off x="566" y="854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B53373" id="Group 310" o:spid="_x0000_s1026" style="position:absolute;margin-left:28.3pt;margin-top:427.2pt;width:554.9pt;height:.1pt;z-index:-3242;mso-position-horizontal-relative:page;mso-position-vertical-relative:page" coordorigin="566,854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">
                <v:shape id="Freeform 311" o:spid="_x0000_s1027" style="position:absolute;left:566;top:854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46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ova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tri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lls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44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370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371" name="Freeform 30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CD31E1" id="Group 308" o:spid="_x0000_s1026" style="position:absolute;margin-left:28.3pt;margin-top:30.55pt;width:77.6pt;height:16.15pt;z-index:-3237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">
                <v:shape id="Freeform 309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4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6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293CD7">
      <w:pPr>
        <w:spacing w:before="54" w:after="0" w:line="302" w:lineRule="auto"/>
        <w:ind w:left="106" w:right="53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13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13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4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5</w:t>
      </w:r>
    </w:p>
    <w:p w:rsidR="00451558" w:rsidRDefault="00E43DB8">
      <w:pPr>
        <w:spacing w:before="1" w:after="0" w:line="240" w:lineRule="auto"/>
        <w:ind w:left="106" w:right="7641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368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369" name="Freeform 30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F5FDFD" id="Group 306" o:spid="_x0000_s1026" style="position:absolute;margin-left:28.3pt;margin-top:20.4pt;width:554.9pt;height:.1pt;z-index:-3241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9FdYgMAAOsHAAAOAAAAZHJzL2Uyb0RvYy54bWykVW1v0zAQ/o7Ef7D8EdTlpV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Co29FdYgMA&#10;AOsHAAAOAAAAAAAAAAAAAAAAAC4CAABkcnMvZTJvRG9jLnhtbFBLAQItABQABgAIAAAAIQCAoYBT&#10;3wAAAAkBAAAPAAAAAAAAAAAAAAAAALwFAABkcnMvZG93bnJldi54bWxQSwUGAAAAAAQABADzAAAA&#10;yAYAAAAA&#10;">
                <v:shape id="Freeform 30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104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53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180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2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50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46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DF784F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Supp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13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proofErr w:type="gramEnd"/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num="2" w:space="720" w:equalWidth="0">
            <w:col w:w="5339" w:space="424"/>
            <w:col w:w="55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25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8255" r="13335" b="9525"/>
                <wp:wrapNone/>
                <wp:docPr id="36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367" name="Freeform 305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F63FE4" id="Group 304" o:spid="_x0000_s1026" style="position:absolute;margin-left:28.3pt;margin-top:-10.95pt;width:554.9pt;height:.1pt;z-index:-3240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1RZA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">
                <v:shape id="Freeform 305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320" w:lineRule="auto"/>
        <w:ind w:left="106" w:right="10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ocedu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es—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r,</w:t>
      </w:r>
      <w:proofErr w:type="gramEnd"/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PT</w:t>
      </w:r>
      <w:r>
        <w:rPr>
          <w:rFonts w:ascii="Arial" w:eastAsia="Arial" w:hAnsi="Arial" w:cs="Arial"/>
          <w:color w:val="323D47"/>
          <w:sz w:val="18"/>
          <w:szCs w:val="18"/>
        </w:rPr>
        <w:t>II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Lac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ff.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nove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69" w:after="0" w:line="320" w:lineRule="auto"/>
        <w:ind w:left="106" w:right="6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Lac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/tr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scus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oo</w:t>
      </w:r>
      <w:r>
        <w:rPr>
          <w:rFonts w:ascii="Arial" w:eastAsia="Arial" w:hAnsi="Arial" w:cs="Arial"/>
          <w:color w:val="323D47"/>
          <w:sz w:val="18"/>
          <w:szCs w:val="18"/>
        </w:rPr>
        <w:t>ls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(I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encoun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</w:t>
      </w:r>
      <w:r>
        <w:rPr>
          <w:rFonts w:ascii="Arial" w:eastAsia="Arial" w:hAnsi="Arial" w:cs="Arial"/>
          <w:color w:val="323D47"/>
          <w:sz w:val="18"/>
          <w:szCs w:val="18"/>
        </w:rPr>
        <w:t>-t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yea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ago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cheape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edgeab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Fo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ance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pp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(in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it,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accompany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ays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E43DB8">
      <w:pPr>
        <w:spacing w:before="2" w:after="0" w:line="320" w:lineRule="auto"/>
        <w:ind w:left="106" w:right="16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835660</wp:posOffset>
                </wp:positionV>
                <wp:extent cx="7047230" cy="1270"/>
                <wp:effectExtent l="6985" t="12700" r="13335" b="5080"/>
                <wp:wrapNone/>
                <wp:docPr id="364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16"/>
                          <a:chExt cx="11098" cy="2"/>
                        </a:xfrm>
                      </wpg:grpSpPr>
                      <wps:wsp>
                        <wps:cNvPr id="365" name="Freeform 303"/>
                        <wps:cNvSpPr>
                          <a:spLocks/>
                        </wps:cNvSpPr>
                        <wps:spPr bwMode="auto">
                          <a:xfrm>
                            <a:off x="566" y="131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43E192" id="Group 302" o:spid="_x0000_s1026" style="position:absolute;margin-left:28.3pt;margin-top:65.8pt;width:554.9pt;height:.1pt;z-index:-3239;mso-position-horizontal-relative:page" coordorigin="566,131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cHYwMAAO0HAAAOAAAAZHJzL2Uyb0RvYy54bWykVW1v0zAQ/o7Ef7D8EdTlpV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">
                <v:shape id="Freeform 303" o:spid="_x0000_s1027" style="position:absolute;left:566;top:131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•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assessmen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backg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gonom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backg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.)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nadequa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ecommenda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“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”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ocess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3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Gene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ocedu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l-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rld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hem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amon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AL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ngs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ff.</w:t>
      </w:r>
    </w:p>
    <w:p w:rsidR="00451558" w:rsidRDefault="002A396C">
      <w:pPr>
        <w:spacing w:before="69" w:after="0" w:line="320" w:lineRule="auto"/>
        <w:ind w:left="106" w:right="2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eam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ile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LOCA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echno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kno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w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popu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ocedu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devo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qua</w:t>
      </w:r>
      <w:r>
        <w:rPr>
          <w:rFonts w:ascii="Arial" w:eastAsia="Arial" w:hAnsi="Arial" w:cs="Arial"/>
          <w:color w:val="323D47"/>
          <w:sz w:val="18"/>
          <w:szCs w:val="18"/>
        </w:rPr>
        <w:t>lity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320" w:lineRule="auto"/>
        <w:ind w:left="106" w:right="49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cke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devo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te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hemse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ness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2A396C">
      <w:pPr>
        <w:spacing w:before="2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•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ocedu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epo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edgeab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l.</w:t>
      </w:r>
    </w:p>
    <w:p w:rsidR="00451558" w:rsidRDefault="00E43DB8">
      <w:pPr>
        <w:spacing w:before="69" w:after="0" w:line="320" w:lineRule="auto"/>
        <w:ind w:left="106" w:right="5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527050</wp:posOffset>
                </wp:positionV>
                <wp:extent cx="7047230" cy="1270"/>
                <wp:effectExtent l="6985" t="13335" r="13335" b="4445"/>
                <wp:wrapNone/>
                <wp:docPr id="36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830"/>
                          <a:chExt cx="11098" cy="2"/>
                        </a:xfrm>
                      </wpg:grpSpPr>
                      <wps:wsp>
                        <wps:cNvPr id="363" name="Freeform 301"/>
                        <wps:cNvSpPr>
                          <a:spLocks/>
                        </wps:cNvSpPr>
                        <wps:spPr bwMode="auto">
                          <a:xfrm>
                            <a:off x="566" y="83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18714A" id="Group 300" o:spid="_x0000_s1026" style="position:absolute;margin-left:28.3pt;margin-top:41.5pt;width:554.9pt;height:.1pt;z-index:-3238;mso-position-horizontal-relative:page" coordorigin="566,83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">
                <v:shape id="Freeform 301" o:spid="_x0000_s1027" style="position:absolute;left:566;top:83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•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ecommenda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ff. 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(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hemse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desc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.)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46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36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61" name="Freeform 29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864AF1" id="Group 298" o:spid="_x0000_s1026" style="position:absolute;margin-left:28.3pt;margin-top:50.5pt;width:554.9pt;height:.1pt;z-index:-3236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6rXYg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DvN6rXYgMA&#10;AO0HAAAOAAAAAAAAAAAAAAAAAC4CAABkcnMvZTJvRG9jLnhtbFBLAQItABQABgAIAAAAIQBoMJqy&#10;3wAAAAsBAAAPAAAAAAAAAAAAAAAAALwFAABkcnMvZG93bnJldi54bWxQSwUGAAAAAAQABADzAAAA&#10;yAYAAAAA&#10;">
                <v:shape id="Freeform 29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423" w:space="339"/>
            <w:col w:w="551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9525" r="13335" b="8255"/>
                <wp:wrapNone/>
                <wp:docPr id="358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59" name="Freeform 297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D9628D" id="Group 296" o:spid="_x0000_s1026" style="position:absolute;margin-left:28.3pt;margin-top:50.5pt;width:554.9pt;height:.1pt;z-index:-323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t/TYw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RNbf02MD&#10;AADtBwAADgAAAAAAAAAAAAAAAAAuAgAAZHJzL2Uyb0RvYy54bWxQSwECLQAUAAYACAAAACEAaDCa&#10;st8AAAALAQAADwAAAAAAAAAAAAAAAAC9BQAAZHJzL2Rvd25yZXYueG1sUEsFBgAAAAAEAAQA8wAA&#10;AMkGAAAAAA==&#10;">
                <v:shape id="Freeform 297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498" w:space="264"/>
            <w:col w:w="551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7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18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10795" r="13335" b="6985"/>
                <wp:wrapNone/>
                <wp:docPr id="356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357" name="Freeform 295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EBFB17" id="Group 294" o:spid="_x0000_s1026" style="position:absolute;margin-left:28.3pt;margin-top:51.85pt;width:554.9pt;height:.1pt;z-index:-3234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">
                <v:shape id="Freeform 295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supp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SERV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(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assessmen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echn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rt,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.),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I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r.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 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’t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accep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in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’t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53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13970" r="13335" b="13335"/>
                <wp:wrapNone/>
                <wp:docPr id="35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355" name="Freeform 293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6E86B5" id="Group 292" o:spid="_x0000_s1026" style="position:absolute;margin-left:28.3pt;margin-top:38.05pt;width:554.9pt;height:.1pt;z-index:-3233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b3YwMAAOs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">
                <v:shape id="Freeform 293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l-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ow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8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658495</wp:posOffset>
                </wp:positionV>
                <wp:extent cx="7047230" cy="1270"/>
                <wp:effectExtent l="6985" t="6985" r="13335" b="10795"/>
                <wp:wrapNone/>
                <wp:docPr id="352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37"/>
                          <a:chExt cx="11098" cy="2"/>
                        </a:xfrm>
                      </wpg:grpSpPr>
                      <wps:wsp>
                        <wps:cNvPr id="353" name="Freeform 291"/>
                        <wps:cNvSpPr>
                          <a:spLocks/>
                        </wps:cNvSpPr>
                        <wps:spPr bwMode="auto">
                          <a:xfrm>
                            <a:off x="566" y="10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FC9E76" id="Group 290" o:spid="_x0000_s1026" style="position:absolute;margin-left:28.3pt;margin-top:51.85pt;width:554.9pt;height:.1pt;z-index:-3232;mso-position-horizontal-relative:page" coordorigin="566,10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c3YgMAAO0HAAAOAAAAZHJzL2Uyb0RvYy54bWykVetu0zAU/o/EO1j+Cepyada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">
                <v:shape id="Freeform 291" o:spid="_x0000_s1027" style="position:absolute;left:566;top:10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unaba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numbe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geog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aph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ic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lity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excep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fits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SPS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5080" r="7620" b="2540"/>
                <wp:wrapNone/>
                <wp:docPr id="347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348" name="Group 288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349" name="Freeform 289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86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351" name="Freeform 287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1A3AA5" id="Group 285" o:spid="_x0000_s1026" style="position:absolute;margin-left:27.9pt;margin-top:23.75pt;width:555.75pt;height:2.4pt;z-index:-3231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">
                <v:group id="Group 288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289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286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287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advancemen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ocedu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3" w:after="0" w:line="240" w:lineRule="exact"/>
        <w:rPr>
          <w:sz w:val="24"/>
          <w:szCs w:val="24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sz w:val="23"/>
          <w:szCs w:val="23"/>
        </w:rPr>
        <w:t>2</w:t>
      </w:r>
      <w:r>
        <w:rPr>
          <w:rFonts w:ascii="Arial" w:eastAsia="Arial" w:hAnsi="Arial" w:cs="Arial"/>
          <w:color w:val="6A777E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sz w:val="23"/>
          <w:szCs w:val="23"/>
        </w:rPr>
        <w:t>o</w:t>
      </w:r>
      <w:r>
        <w:rPr>
          <w:rFonts w:ascii="Arial" w:eastAsia="Arial" w:hAnsi="Arial" w:cs="Arial"/>
          <w:color w:val="6A777E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sz w:val="23"/>
          <w:szCs w:val="23"/>
        </w:rPr>
        <w:t>#</w:t>
      </w:r>
      <w:r>
        <w:rPr>
          <w:rFonts w:ascii="Arial" w:eastAsia="Arial" w:hAnsi="Arial" w:cs="Arial"/>
          <w:color w:val="6A777E"/>
          <w:sz w:val="23"/>
          <w:szCs w:val="23"/>
        </w:rPr>
        <w:t>2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94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5054600</wp:posOffset>
                </wp:positionV>
                <wp:extent cx="7047230" cy="1270"/>
                <wp:effectExtent l="6985" t="6350" r="13335" b="11430"/>
                <wp:wrapNone/>
                <wp:docPr id="345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960"/>
                          <a:chExt cx="11098" cy="2"/>
                        </a:xfrm>
                      </wpg:grpSpPr>
                      <wps:wsp>
                        <wps:cNvPr id="346" name="Freeform 284"/>
                        <wps:cNvSpPr>
                          <a:spLocks/>
                        </wps:cNvSpPr>
                        <wps:spPr bwMode="auto">
                          <a:xfrm>
                            <a:off x="566" y="796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CDE5B8" id="Group 283" o:spid="_x0000_s1026" style="position:absolute;margin-left:28.3pt;margin-top:398pt;width:554.9pt;height:.1pt;z-index:-3230;mso-position-horizontal-relative:page;mso-position-vertical-relative:page" coordorigin="566,796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iGUYwMAAO0HAAAOAAAAZHJzL2Uyb0RvYy54bWykVW1v2zYQ/j5g/4Hgxw6OXqzY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">
                <v:shape id="Freeform 284" o:spid="_x0000_s1027" style="position:absolute;left:566;top:796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anspa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“i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”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webs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sz w:val="18"/>
          <w:szCs w:val="18"/>
        </w:rPr>
        <w:t>ility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“(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)”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2" w:after="0" w:line="320" w:lineRule="auto"/>
        <w:ind w:right="5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proofErr w:type="gramEnd"/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r.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sugges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bo</w:t>
      </w:r>
      <w:r>
        <w:rPr>
          <w:rFonts w:ascii="Arial" w:eastAsia="Arial" w:hAnsi="Arial" w:cs="Arial"/>
          <w:color w:val="323D47"/>
          <w:sz w:val="18"/>
          <w:szCs w:val="18"/>
        </w:rPr>
        <w:t>x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“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lty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”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sab</w:t>
      </w:r>
      <w:r>
        <w:rPr>
          <w:rFonts w:ascii="Arial" w:eastAsia="Arial" w:hAnsi="Arial" w:cs="Arial"/>
          <w:color w:val="323D47"/>
          <w:sz w:val="18"/>
          <w:szCs w:val="18"/>
        </w:rPr>
        <w:t>ility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oba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bo</w:t>
      </w:r>
      <w:r>
        <w:rPr>
          <w:rFonts w:ascii="Arial" w:eastAsia="Arial" w:hAnsi="Arial" w:cs="Arial"/>
          <w:color w:val="323D47"/>
          <w:sz w:val="18"/>
          <w:szCs w:val="18"/>
        </w:rPr>
        <w:t>x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Phys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hoped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/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gonom</w:t>
      </w:r>
      <w:r>
        <w:rPr>
          <w:rFonts w:ascii="Arial" w:eastAsia="Arial" w:hAnsi="Arial" w:cs="Arial"/>
          <w:color w:val="323D47"/>
          <w:sz w:val="18"/>
          <w:szCs w:val="18"/>
        </w:rPr>
        <w:t>ic</w:t>
      </w:r>
      <w:r>
        <w:rPr>
          <w:rFonts w:ascii="Arial" w:eastAsia="Arial" w:hAnsi="Arial" w:cs="Arial"/>
          <w:color w:val="323D4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ego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II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lls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ecommen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oug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 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mone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compensa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rs</w:t>
      </w:r>
    </w:p>
    <w:p w:rsidR="00451558" w:rsidRDefault="002A396C">
      <w:pPr>
        <w:spacing w:before="2" w:after="0" w:line="320" w:lineRule="auto"/>
        <w:ind w:right="13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proofErr w:type="gramEnd"/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scuss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sz w:val="18"/>
          <w:szCs w:val="18"/>
        </w:rPr>
        <w:t>ic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SPS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?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4911" w:space="852"/>
            <w:col w:w="507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92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6108700</wp:posOffset>
                </wp:positionV>
                <wp:extent cx="7047230" cy="1270"/>
                <wp:effectExtent l="6985" t="12700" r="13335" b="5080"/>
                <wp:wrapNone/>
                <wp:docPr id="343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620"/>
                          <a:chExt cx="11098" cy="2"/>
                        </a:xfrm>
                      </wpg:grpSpPr>
                      <wps:wsp>
                        <wps:cNvPr id="344" name="Freeform 282"/>
                        <wps:cNvSpPr>
                          <a:spLocks/>
                        </wps:cNvSpPr>
                        <wps:spPr bwMode="auto">
                          <a:xfrm>
                            <a:off x="566" y="962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D3C7D1" id="Group 281" o:spid="_x0000_s1026" style="position:absolute;margin-left:28.3pt;margin-top:481pt;width:554.9pt;height:.1pt;z-index:-3229;mso-position-horizontal-relative:page;mso-position-vertical-relative:page" coordorigin="566,962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nwZAMAAO0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">
                <v:shape id="Freeform 282" o:spid="_x0000_s1027" style="position:absolute;left:566;top:962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3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kee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sma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Requ</w:t>
      </w:r>
      <w:r>
        <w:rPr>
          <w:rFonts w:ascii="Arial" w:eastAsia="Arial" w:hAnsi="Arial" w:cs="Arial"/>
          <w:color w:val="323D47"/>
          <w:sz w:val="18"/>
          <w:szCs w:val="18"/>
        </w:rPr>
        <w:t>iri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h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y</w:t>
      </w:r>
    </w:p>
    <w:p w:rsidR="00451558" w:rsidRDefault="002A396C">
      <w:pPr>
        <w:spacing w:before="2" w:after="0" w:line="320" w:lineRule="auto"/>
        <w:ind w:right="9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above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Requ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iri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 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SERV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l.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ity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enoug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demand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gh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pena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og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echn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.)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lls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lly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-r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non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OK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connec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cab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Tha</w:t>
      </w:r>
      <w:r>
        <w:rPr>
          <w:rFonts w:ascii="Arial" w:eastAsia="Arial" w:hAnsi="Arial" w:cs="Arial"/>
          <w:color w:val="323D47"/>
          <w:sz w:val="18"/>
          <w:szCs w:val="18"/>
        </w:rPr>
        <w:t>t's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mak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ecommenda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PT</w:t>
      </w:r>
      <w:r>
        <w:rPr>
          <w:rFonts w:ascii="Arial" w:eastAsia="Arial" w:hAnsi="Arial" w:cs="Arial"/>
          <w:color w:val="323D47"/>
          <w:sz w:val="18"/>
          <w:szCs w:val="18"/>
        </w:rPr>
        <w:t>IIs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mpo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20" w:bottom="1340" w:left="460" w:header="720" w:footer="720" w:gutter="0"/>
          <w:cols w:num="2" w:space="720" w:equalWidth="0">
            <w:col w:w="5104" w:space="659"/>
            <w:col w:w="509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94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34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proofErr w:type="gramStart"/>
      <w:r>
        <w:rPr>
          <w:rFonts w:ascii="Arial" w:eastAsia="Arial" w:hAnsi="Arial" w:cs="Arial"/>
          <w:color w:val="323D47"/>
          <w:w w:val="101"/>
          <w:sz w:val="18"/>
          <w:szCs w:val="18"/>
        </w:rPr>
        <w:t>.(</w:t>
      </w:r>
      <w:proofErr w:type="gramEnd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Pag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r’s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webpag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id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>
        <w:rPr>
          <w:rFonts w:ascii="Arial" w:eastAsia="Arial" w:hAnsi="Arial" w:cs="Arial"/>
          <w:color w:val="323D47"/>
          <w:sz w:val="18"/>
          <w:szCs w:val="18"/>
        </w:rPr>
        <w:t>."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rrit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umo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Desp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t.)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--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happene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even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proofErr w:type="gramEnd"/>
    </w:p>
    <w:p w:rsidR="00451558" w:rsidRDefault="002A396C">
      <w:pPr>
        <w:spacing w:before="2" w:after="0" w:line="320" w:lineRule="auto"/>
        <w:ind w:right="24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proofErr w:type="gramEnd"/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t?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--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anyon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demons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edg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ith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a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espec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lly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le</w:t>
      </w:r>
      <w:proofErr w:type="gramEnd"/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ones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essed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5056" w:space="707"/>
            <w:col w:w="50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4000500</wp:posOffset>
                </wp:positionV>
                <wp:extent cx="7047230" cy="1270"/>
                <wp:effectExtent l="6985" t="9525" r="13335" b="8255"/>
                <wp:wrapNone/>
                <wp:docPr id="341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6300"/>
                          <a:chExt cx="11098" cy="2"/>
                        </a:xfrm>
                      </wpg:grpSpPr>
                      <wps:wsp>
                        <wps:cNvPr id="342" name="Freeform 280"/>
                        <wps:cNvSpPr>
                          <a:spLocks/>
                        </wps:cNvSpPr>
                        <wps:spPr bwMode="auto">
                          <a:xfrm>
                            <a:off x="566" y="630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674C2D" id="Group 279" o:spid="_x0000_s1026" style="position:absolute;margin-left:28.3pt;margin-top:315pt;width:554.9pt;height:.1pt;z-index:-3228;mso-position-horizontal-relative:page;mso-position-vertical-relative:page" coordorigin="566,630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">
                <v:shape id="Freeform 280" o:spid="_x0000_s1027" style="position:absolute;left:566;top:630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7650480</wp:posOffset>
                </wp:positionV>
                <wp:extent cx="7047230" cy="1270"/>
                <wp:effectExtent l="6985" t="11430" r="13335" b="6350"/>
                <wp:wrapNone/>
                <wp:docPr id="339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048"/>
                          <a:chExt cx="11098" cy="2"/>
                        </a:xfrm>
                      </wpg:grpSpPr>
                      <wps:wsp>
                        <wps:cNvPr id="340" name="Freeform 278"/>
                        <wps:cNvSpPr>
                          <a:spLocks/>
                        </wps:cNvSpPr>
                        <wps:spPr bwMode="auto">
                          <a:xfrm>
                            <a:off x="566" y="1204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E8D01C" id="Group 277" o:spid="_x0000_s1026" style="position:absolute;margin-left:28.3pt;margin-top:602.4pt;width:554.9pt;height:.1pt;z-index:-3227;mso-position-horizontal-relative:page;mso-position-vertical-relative:page" coordorigin="566,1204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">
                <v:shape id="Freeform 278" o:spid="_x0000_s1027" style="position:absolute;left:566;top:1204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29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1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c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good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ocedu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."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guemen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tili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who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adop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If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beyon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is</w:t>
      </w:r>
    </w:p>
    <w:p w:rsidR="00451558" w:rsidRDefault="002A396C">
      <w:pPr>
        <w:spacing w:before="2" w:after="0" w:line="320" w:lineRule="auto"/>
        <w:ind w:right="217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sho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&gt;&gt;Th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c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rs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tly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>
        <w:rPr>
          <w:rFonts w:ascii="Arial" w:eastAsia="Arial" w:hAnsi="Arial" w:cs="Arial"/>
          <w:color w:val="323D47"/>
          <w:sz w:val="18"/>
          <w:szCs w:val="18"/>
        </w:rPr>
        <w:t>tifi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ill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essed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40" w:bottom="1340" w:left="460" w:header="720" w:footer="720" w:gutter="0"/>
          <w:cols w:num="2" w:space="720" w:equalWidth="0">
            <w:col w:w="5127" w:space="636"/>
            <w:col w:w="507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66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4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 "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mance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ld</w:t>
      </w:r>
    </w:p>
    <w:p w:rsidR="00451558" w:rsidRDefault="002A396C">
      <w:pPr>
        <w:spacing w:before="2" w:after="0" w:line="320" w:lineRule="auto"/>
        <w:ind w:right="34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subm</w:t>
      </w:r>
      <w:r>
        <w:rPr>
          <w:rFonts w:ascii="Arial" w:eastAsia="Arial" w:hAnsi="Arial" w:cs="Arial"/>
          <w:color w:val="323D47"/>
          <w:sz w:val="18"/>
          <w:szCs w:val="18"/>
        </w:rPr>
        <w:t>itt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l-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r."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Wheneve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sugges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ill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rd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down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page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</w:p>
    <w:p w:rsidR="00451558" w:rsidRDefault="002A396C">
      <w:pPr>
        <w:spacing w:before="2" w:after="0" w:line="320" w:lineRule="auto"/>
        <w:ind w:right="466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"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r"</w:t>
      </w:r>
      <w:r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title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compe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ence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num="2" w:space="720" w:equalWidth="0">
            <w:col w:w="5127" w:space="636"/>
            <w:col w:w="535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6985" r="13335" b="10795"/>
                <wp:wrapNone/>
                <wp:docPr id="33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338" name="Freeform 276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C2D67F" id="Group 275" o:spid="_x0000_s1026" style="position:absolute;margin-left:28.3pt;margin-top:-10.95pt;width:554.9pt;height:.1pt;z-index:-3226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JwZg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">
                <v:shape id="Freeform 276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ab/>
      </w:r>
      <w:r w:rsidR="002A396C"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68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9525" r="13335" b="8255"/>
                <wp:wrapNone/>
                <wp:docPr id="335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336" name="Freeform 27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FDE08E" id="Group 273" o:spid="_x0000_s1026" style="position:absolute;margin-left:28.3pt;margin-top:48.85pt;width:554.9pt;height:.1pt;z-index:-3225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HhZQMAAOs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Ac4+Hh&#10;ZQMAAOsHAAAOAAAAAAAAAAAAAAAAAC4CAABkcnMvZTJvRG9jLnhtbFBLAQItABQABgAIAAAAIQCR&#10;Yvrp3wAAAAkBAAAPAAAAAAAAAAAAAAAAAL8FAABkcnMvZG93bnJldi54bWxQSwUGAAAAAAQABADz&#10;AAAAywYAAAAA&#10;">
                <v:shape id="Freeform 27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4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rrit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ces</w:t>
      </w:r>
      <w:r>
        <w:rPr>
          <w:rFonts w:ascii="Arial" w:eastAsia="Arial" w:hAnsi="Arial" w:cs="Arial"/>
          <w:color w:val="323D47"/>
          <w:sz w:val="18"/>
          <w:szCs w:val="18"/>
        </w:rPr>
        <w:t>?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if</w:t>
      </w:r>
      <w:proofErr w:type="gramEnd"/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who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was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ly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pun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anda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ssues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280" w:lineRule="exact"/>
        <w:rPr>
          <w:sz w:val="28"/>
          <w:szCs w:val="28"/>
        </w:rPr>
      </w:pPr>
    </w:p>
    <w:p w:rsidR="00451558" w:rsidRDefault="00E43DB8">
      <w:pPr>
        <w:spacing w:after="0" w:line="270" w:lineRule="atLeast"/>
        <w:ind w:left="106" w:right="6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5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693420</wp:posOffset>
                </wp:positionV>
                <wp:extent cx="7058025" cy="30480"/>
                <wp:effectExtent l="1905" t="5080" r="7620" b="2540"/>
                <wp:wrapNone/>
                <wp:docPr id="33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092"/>
                          <a:chExt cx="11115" cy="48"/>
                        </a:xfrm>
                      </wpg:grpSpPr>
                      <wpg:grpSp>
                        <wpg:cNvPr id="331" name="Group 271"/>
                        <wpg:cNvGrpSpPr>
                          <a:grpSpLocks/>
                        </wpg:cNvGrpSpPr>
                        <wpg:grpSpPr bwMode="auto">
                          <a:xfrm>
                            <a:off x="566" y="1100"/>
                            <a:ext cx="11098" cy="2"/>
                            <a:chOff x="566" y="1100"/>
                            <a:chExt cx="11098" cy="2"/>
                          </a:xfrm>
                        </wpg:grpSpPr>
                        <wps:wsp>
                          <wps:cNvPr id="332" name="Freeform 272"/>
                          <wps:cNvSpPr>
                            <a:spLocks/>
                          </wps:cNvSpPr>
                          <wps:spPr bwMode="auto">
                            <a:xfrm>
                              <a:off x="566" y="1100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69"/>
                        <wpg:cNvGrpSpPr>
                          <a:grpSpLocks/>
                        </wpg:cNvGrpSpPr>
                        <wpg:grpSpPr bwMode="auto">
                          <a:xfrm>
                            <a:off x="566" y="1131"/>
                            <a:ext cx="11098" cy="2"/>
                            <a:chOff x="566" y="1131"/>
                            <a:chExt cx="11098" cy="2"/>
                          </a:xfrm>
                        </wpg:grpSpPr>
                        <wps:wsp>
                          <wps:cNvPr id="334" name="Freeform 270"/>
                          <wps:cNvSpPr>
                            <a:spLocks/>
                          </wps:cNvSpPr>
                          <wps:spPr bwMode="auto">
                            <a:xfrm>
                              <a:off x="566" y="113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3E95CC" id="Group 268" o:spid="_x0000_s1026" style="position:absolute;margin-left:27.9pt;margin-top:54.6pt;width:555.75pt;height:2.4pt;z-index:-3224;mso-position-horizontal-relative:page" coordorigin="558,109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">
                <v:group id="Group 271" o:spid="_x0000_s1027" style="position:absolute;left:566;top:1100;width:11098;height:2" coordorigin="566,1100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72" o:spid="_x0000_s1028" style="position:absolute;left:566;top:110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269" o:spid="_x0000_s1029" style="position:absolute;left:566;top:1131;width:11098;height:2" coordorigin="566,113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70" o:spid="_x0000_s1030" style="position:absolute;left:566;top:113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hop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expec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hcom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nego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ease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66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-20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326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327" name="Freeform 265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635989" id="Group 264" o:spid="_x0000_s1026" style="position:absolute;margin-left:28.3pt;margin-top:30.55pt;width:77.6pt;height:16.15pt;z-index:-3215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">
                <v:shape id="Freeform 265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5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tabs>
          <w:tab w:val="left" w:pos="2340"/>
        </w:tabs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>
      <w:pPr>
        <w:tabs>
          <w:tab w:val="left" w:pos="2340"/>
        </w:tabs>
        <w:spacing w:before="54" w:after="0" w:line="302" w:lineRule="auto"/>
        <w:ind w:left="106" w:right="5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Sunday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09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50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13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t: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y</w:t>
      </w:r>
    </w:p>
    <w:p w:rsidR="00451558" w:rsidRDefault="00E43DB8">
      <w:pPr>
        <w:tabs>
          <w:tab w:val="left" w:pos="2340"/>
        </w:tabs>
        <w:spacing w:before="1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324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325" name="Freeform 263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1B51FF" id="Group 262" o:spid="_x0000_s1026" style="position:absolute;margin-left:28.3pt;margin-top:20.4pt;width:554.9pt;height:.1pt;z-index:-3222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F3YwMAAOs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zdcRd2MD&#10;AADrBwAADgAAAAAAAAAAAAAAAAAuAgAAZHJzL2Uyb0RvYy54bWxQSwECLQAUAAYACAAAACEAgKGA&#10;U98AAAAJAQAADwAAAAAAAAAAAAAAAAC9BQAAZHJzL2Rvd25yZXYueG1sUEsFBgAAAAAEAAQA8wAA&#10;AMkGAAAAAA==&#10;">
                <v:shape id="Freeform 263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:</w:t>
      </w:r>
      <w:r w:rsidR="002A396C">
        <w:rPr>
          <w:rFonts w:ascii="Arial" w:eastAsia="Arial" w:hAnsi="Arial" w:cs="Arial"/>
          <w:b/>
          <w:bCs/>
          <w:color w:val="323D47"/>
          <w:spacing w:val="-4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172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118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251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footerReference w:type="default" r:id="rId30"/>
          <w:pgSz w:w="12240" w:h="15840"/>
          <w:pgMar w:top="660" w:right="520" w:bottom="700" w:left="460" w:header="445" w:footer="515" w:gutter="0"/>
          <w:pgNumType w:start="5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322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23" name="Freeform 26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B21C59" id="Group 260" o:spid="_x0000_s1026" style="position:absolute;margin-left:28.3pt;margin-top:50.5pt;width:554.9pt;height:.1pt;z-index:-3221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U2Yg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B0/VU2YgMA&#10;AO0HAAAOAAAAAAAAAAAAAAAAAC4CAABkcnMvZTJvRG9jLnhtbFBLAQItABQABgAIAAAAIQBoMJqy&#10;3wAAAAsBAAAPAAAAAAAAAAAAAAAAALwFAABkcnMvZG93bnJldi54bWxQSwUGAAAAAAQABADzAAAA&#10;yAYAAAAA&#10;">
                <v:shape id="Freeform 26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CF3819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Supp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39" w:space="424"/>
            <w:col w:w="54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6985" r="13335" b="10795"/>
                <wp:wrapNone/>
                <wp:docPr id="32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21" name="Freeform 259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4DF14" id="Group 258" o:spid="_x0000_s1026" style="position:absolute;margin-left:28.3pt;margin-top:50.5pt;width:554.9pt;height:.1pt;z-index:-3220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">
                <v:shape id="Freeform 259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80" w:space="382"/>
            <w:col w:w="54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485140</wp:posOffset>
                </wp:positionV>
                <wp:extent cx="7047230" cy="1270"/>
                <wp:effectExtent l="6985" t="12065" r="13335" b="5715"/>
                <wp:wrapNone/>
                <wp:docPr id="318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4"/>
                          <a:chExt cx="11098" cy="2"/>
                        </a:xfrm>
                      </wpg:grpSpPr>
                      <wps:wsp>
                        <wps:cNvPr id="319" name="Freeform 257"/>
                        <wps:cNvSpPr>
                          <a:spLocks/>
                        </wps:cNvSpPr>
                        <wps:spPr bwMode="auto">
                          <a:xfrm>
                            <a:off x="566" y="7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DF8EFD" id="Group 256" o:spid="_x0000_s1026" style="position:absolute;margin-left:28.3pt;margin-top:38.2pt;width:554.9pt;height:.1pt;z-index:-3219;mso-position-horizontal-relative:page" coordorigin="566,7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ckZA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">
                <v:shape id="Freeform 257" o:spid="_x0000_s1027" style="position:absolute;left:566;top:7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403" w:space="359"/>
            <w:col w:w="54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1430" r="13335" b="6350"/>
                <wp:wrapNone/>
                <wp:docPr id="31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17" name="Freeform 25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5D3E89" id="Group 254" o:spid="_x0000_s1026" style="position:absolute;margin-left:28.3pt;margin-top:50.5pt;width:554.9pt;height:.1pt;z-index:-3218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sZP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">
                <v:shape id="Freeform 25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423" w:space="339"/>
            <w:col w:w="54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6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0160" r="13335" b="7620"/>
                <wp:wrapNone/>
                <wp:docPr id="314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315" name="Freeform 253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067EA5" id="Group 252" o:spid="_x0000_s1026" style="position:absolute;margin-left:28.3pt;margin-top:50.5pt;width:554.9pt;height:.1pt;z-index:-3217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FpYg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">
                <v:shape id="Freeform 253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498" w:space="264"/>
            <w:col w:w="54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5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</w:t>
      </w:r>
      <w:r>
        <w:rPr>
          <w:rFonts w:ascii="Arial" w:eastAsia="Arial" w:hAnsi="Arial" w:cs="Arial"/>
          <w:color w:val="323D47"/>
          <w:sz w:val="18"/>
          <w:szCs w:val="18"/>
        </w:rPr>
        <w:t>ip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4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E43DB8">
      <w:pPr>
        <w:spacing w:before="69" w:after="0" w:line="320" w:lineRule="auto"/>
        <w:ind w:left="106" w:right="9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527050</wp:posOffset>
                </wp:positionV>
                <wp:extent cx="7047230" cy="1270"/>
                <wp:effectExtent l="6985" t="12065" r="13335" b="5715"/>
                <wp:wrapNone/>
                <wp:docPr id="31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830"/>
                          <a:chExt cx="11098" cy="2"/>
                        </a:xfrm>
                      </wpg:grpSpPr>
                      <wps:wsp>
                        <wps:cNvPr id="313" name="Freeform 251"/>
                        <wps:cNvSpPr>
                          <a:spLocks/>
                        </wps:cNvSpPr>
                        <wps:spPr bwMode="auto">
                          <a:xfrm>
                            <a:off x="566" y="83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23C1DE" id="Group 250" o:spid="_x0000_s1026" style="position:absolute;margin-left:28.3pt;margin-top:41.5pt;width:554.9pt;height:.1pt;z-index:-3216;mso-position-horizontal-relative:page" coordorigin="566,83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">
                <v:shape id="Freeform 251" o:spid="_x0000_s1027" style="position:absolute;left:566;top:83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 w:rsidR="002A396C">
        <w:rPr>
          <w:rFonts w:ascii="Arial" w:eastAsia="Arial" w:hAnsi="Arial" w:cs="Arial"/>
          <w:color w:val="323D47"/>
          <w:sz w:val="18"/>
          <w:szCs w:val="18"/>
        </w:rPr>
        <w:t>-3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weeks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ility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manu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t's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schedu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ava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ilit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sona</w:t>
      </w:r>
      <w:r>
        <w:rPr>
          <w:rFonts w:ascii="Arial" w:eastAsia="Arial" w:hAnsi="Arial" w:cs="Arial"/>
          <w:color w:val="323D47"/>
          <w:sz w:val="18"/>
          <w:szCs w:val="18"/>
        </w:rPr>
        <w:t>lly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r’s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69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2A396C">
      <w:pPr>
        <w:spacing w:before="69" w:after="0" w:line="320" w:lineRule="auto"/>
        <w:ind w:left="106" w:right="5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agency</w:t>
      </w:r>
      <w:r>
        <w:rPr>
          <w:rFonts w:ascii="Arial" w:eastAsia="Arial" w:hAnsi="Arial" w:cs="Arial"/>
          <w:color w:val="323D47"/>
          <w:sz w:val="18"/>
          <w:szCs w:val="18"/>
        </w:rPr>
        <w:t>’s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2A396C">
      <w:pPr>
        <w:spacing w:before="2" w:after="0" w:line="320" w:lineRule="auto"/>
        <w:ind w:left="106" w:right="5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t,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agenc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op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cance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agency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6" w:after="0" w:line="200" w:lineRule="exact"/>
        <w:rPr>
          <w:sz w:val="20"/>
          <w:szCs w:val="20"/>
        </w:rPr>
      </w:pPr>
    </w:p>
    <w:p w:rsidR="00451558" w:rsidRDefault="002A396C">
      <w:pPr>
        <w:spacing w:after="0" w:line="270" w:lineRule="atLeast"/>
        <w:ind w:left="106" w:right="33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booke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t.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ilit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.,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days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</w:t>
      </w:r>
      <w:r>
        <w:rPr>
          <w:rFonts w:ascii="Arial" w:eastAsia="Arial" w:hAnsi="Arial" w:cs="Arial"/>
          <w:color w:val="323D47"/>
          <w:sz w:val="18"/>
          <w:szCs w:val="18"/>
        </w:rPr>
        <w:t>ile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try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323D47"/>
          <w:sz w:val="18"/>
          <w:szCs w:val="18"/>
        </w:rPr>
        <w:t>/tr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ASAP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case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Fu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unusua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rly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ille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)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t's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schedu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 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ssues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6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3970" r="13335" b="13335"/>
                <wp:wrapNone/>
                <wp:docPr id="31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311" name="Freeform 249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470CF6" id="Group 248" o:spid="_x0000_s1026" style="position:absolute;margin-left:28.3pt;margin-top:-10.95pt;width:554.9pt;height:.1pt;z-index:-3214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YqYgMAAO0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">
                <v:shape id="Freeform 249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797560</wp:posOffset>
                </wp:positionV>
                <wp:extent cx="7047230" cy="1270"/>
                <wp:effectExtent l="6985" t="7620" r="13335" b="10160"/>
                <wp:wrapNone/>
                <wp:docPr id="308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56"/>
                          <a:chExt cx="11098" cy="2"/>
                        </a:xfrm>
                      </wpg:grpSpPr>
                      <wps:wsp>
                        <wps:cNvPr id="309" name="Freeform 247"/>
                        <wps:cNvSpPr>
                          <a:spLocks/>
                        </wps:cNvSpPr>
                        <wps:spPr bwMode="auto">
                          <a:xfrm>
                            <a:off x="566" y="1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96E9DA" id="Group 246" o:spid="_x0000_s1026" style="position:absolute;margin-left:28.3pt;margin-top:62.8pt;width:554.9pt;height:.1pt;z-index:-3213;mso-position-horizontal-relative:page" coordorigin="566,1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HZZYgMAAO0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">
                <v:shape id="Freeform 247" o:spid="_x0000_s1027" style="position:absolute;left:566;top:1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066" w:space="697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E43DB8">
      <w:pPr>
        <w:spacing w:after="0" w:line="270" w:lineRule="atLeast"/>
        <w:ind w:left="106" w:right="44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68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517525</wp:posOffset>
                </wp:positionV>
                <wp:extent cx="7058025" cy="30480"/>
                <wp:effectExtent l="1905" t="8890" r="7620" b="8255"/>
                <wp:wrapNone/>
                <wp:docPr id="30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5"/>
                          <a:chExt cx="11115" cy="48"/>
                        </a:xfrm>
                      </wpg:grpSpPr>
                      <wpg:grpSp>
                        <wpg:cNvPr id="304" name="Group 244"/>
                        <wpg:cNvGrpSpPr>
                          <a:grpSpLocks/>
                        </wpg:cNvGrpSpPr>
                        <wpg:grpSpPr bwMode="auto">
                          <a:xfrm>
                            <a:off x="566" y="824"/>
                            <a:ext cx="11098" cy="2"/>
                            <a:chOff x="566" y="824"/>
                            <a:chExt cx="11098" cy="2"/>
                          </a:xfrm>
                        </wpg:grpSpPr>
                        <wps:wsp>
                          <wps:cNvPr id="305" name="Freeform 245"/>
                          <wps:cNvSpPr>
                            <a:spLocks/>
                          </wps:cNvSpPr>
                          <wps:spPr bwMode="auto">
                            <a:xfrm>
                              <a:off x="566" y="82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42"/>
                        <wpg:cNvGrpSpPr>
                          <a:grpSpLocks/>
                        </wpg:cNvGrpSpPr>
                        <wpg:grpSpPr bwMode="auto">
                          <a:xfrm>
                            <a:off x="566" y="854"/>
                            <a:ext cx="11098" cy="2"/>
                            <a:chOff x="566" y="854"/>
                            <a:chExt cx="11098" cy="2"/>
                          </a:xfrm>
                        </wpg:grpSpPr>
                        <wps:wsp>
                          <wps:cNvPr id="307" name="Freeform 243"/>
                          <wps:cNvSpPr>
                            <a:spLocks/>
                          </wps:cNvSpPr>
                          <wps:spPr bwMode="auto">
                            <a:xfrm>
                              <a:off x="566" y="85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99314" id="Group 241" o:spid="_x0000_s1026" style="position:absolute;margin-left:27.9pt;margin-top:40.75pt;width:555.75pt;height:2.4pt;z-index:-3212;mso-position-horizontal-relative:page" coordorigin="558,81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">
                <v:group id="Group 244" o:spid="_x0000_s1027" style="position:absolute;left:566;top:824;width:11098;height:2" coordorigin="566,82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45" o:spid="_x0000_s1028" style="position:absolute;left:566;top:8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242" o:spid="_x0000_s1029" style="position:absolute;left:566;top:854;width:11098;height:2" coordorigin="566,85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43" o:spid="_x0000_s1030" style="position:absolute;left:566;top:8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id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gene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l,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eewa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2065" r="13335" b="5715"/>
                <wp:wrapNone/>
                <wp:docPr id="30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302" name="Freeform 240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BD4CED" id="Group 239" o:spid="_x0000_s1026" style="position:absolute;margin-left:28.3pt;margin-top:24.05pt;width:554.9pt;height:.1pt;z-index:-3211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gK1YwMAAOsHAAAOAAAAZHJzL2Uyb0RvYy54bWykVetu0zAU/o/EO1j+Cepyada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">
                <v:shape id="Freeform 240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E43DB8">
      <w:pPr>
        <w:spacing w:before="69" w:after="0" w:line="320" w:lineRule="auto"/>
        <w:ind w:right="53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1054100</wp:posOffset>
                </wp:positionV>
                <wp:extent cx="7047230" cy="1270"/>
                <wp:effectExtent l="6985" t="6985" r="13335" b="10795"/>
                <wp:wrapNone/>
                <wp:docPr id="29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660"/>
                          <a:chExt cx="11098" cy="2"/>
                        </a:xfrm>
                      </wpg:grpSpPr>
                      <wps:wsp>
                        <wps:cNvPr id="300" name="Freeform 238"/>
                        <wps:cNvSpPr>
                          <a:spLocks/>
                        </wps:cNvSpPr>
                        <wps:spPr bwMode="auto">
                          <a:xfrm>
                            <a:off x="566" y="166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E45810" id="Group 237" o:spid="_x0000_s1026" style="position:absolute;margin-left:28.3pt;margin-top:83pt;width:554.9pt;height:.1pt;z-index:-3210;mso-position-horizontal-relative:page" coordorigin="566,166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9g+YwMAAO0HAAAOAAAAZHJzL2Uyb0RvYy54bWykVW1v2zYQ/j5g/4Hgxw6OXqzY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">
                <v:shape id="Freeform 238" o:spid="_x0000_s1027" style="position:absolute;left:566;top:166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z w:val="18"/>
          <w:szCs w:val="18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',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 w:rsidR="002A396C">
        <w:rPr>
          <w:rFonts w:ascii="Arial" w:eastAsia="Arial" w:hAnsi="Arial" w:cs="Arial"/>
          <w:color w:val="323D47"/>
          <w:sz w:val="18"/>
          <w:szCs w:val="18"/>
        </w:rPr>
        <w:t>0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):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week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easonab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104" w:space="659"/>
            <w:col w:w="5517"/>
          </w:cols>
        </w:sectPr>
      </w:pPr>
    </w:p>
    <w:p w:rsidR="00451558" w:rsidRDefault="00E43DB8">
      <w:pPr>
        <w:spacing w:before="1"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2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29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298" name="Freeform 236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267432" id="Group 235" o:spid="_x0000_s1026" style="position:absolute;margin-left:28.3pt;margin-top:115.15pt;width:554.9pt;height:.1pt;z-index:-3209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k5ZQ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">
                <v:shape id="Freeform 236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7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2399665</wp:posOffset>
                </wp:positionV>
                <wp:extent cx="7047230" cy="1270"/>
                <wp:effectExtent l="6985" t="8890" r="13335" b="8890"/>
                <wp:wrapNone/>
                <wp:docPr id="295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3779"/>
                          <a:chExt cx="11098" cy="2"/>
                        </a:xfrm>
                      </wpg:grpSpPr>
                      <wps:wsp>
                        <wps:cNvPr id="296" name="Freeform 234"/>
                        <wps:cNvSpPr>
                          <a:spLocks/>
                        </wps:cNvSpPr>
                        <wps:spPr bwMode="auto">
                          <a:xfrm>
                            <a:off x="566" y="377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6632B2" id="Group 233" o:spid="_x0000_s1026" style="position:absolute;margin-left:28.3pt;margin-top:188.95pt;width:554.9pt;height:.1pt;z-index:-3208;mso-position-horizontal-relative:page;mso-position-vertical-relative:page" coordorigin="566,377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UMZgMAAO0HAAAOAAAAZHJzL2Uyb0RvYy54bWykVW1v2zYQ/j5g/4Hgxw6OXqzY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">
                <v:shape id="Freeform 234" o:spid="_x0000_s1027" style="position:absolute;left:566;top:377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7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3336290</wp:posOffset>
                </wp:positionV>
                <wp:extent cx="7047230" cy="1270"/>
                <wp:effectExtent l="6985" t="12065" r="13335" b="5715"/>
                <wp:wrapNone/>
                <wp:docPr id="293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254"/>
                          <a:chExt cx="11098" cy="2"/>
                        </a:xfrm>
                      </wpg:grpSpPr>
                      <wps:wsp>
                        <wps:cNvPr id="294" name="Freeform 232"/>
                        <wps:cNvSpPr>
                          <a:spLocks/>
                        </wps:cNvSpPr>
                        <wps:spPr bwMode="auto">
                          <a:xfrm>
                            <a:off x="566" y="525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8B7465" id="Group 231" o:spid="_x0000_s1026" style="position:absolute;margin-left:28.3pt;margin-top:262.7pt;width:554.9pt;height:.1pt;z-index:-3207;mso-position-horizontal-relative:page;mso-position-vertical-relative:page" coordorigin="566,525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">
                <v:shape id="Freeform 232" o:spid="_x0000_s1027" style="position:absolute;left:566;top:52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7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4273550</wp:posOffset>
                </wp:positionV>
                <wp:extent cx="7047230" cy="1270"/>
                <wp:effectExtent l="6985" t="6350" r="13335" b="11430"/>
                <wp:wrapNone/>
                <wp:docPr id="29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6730"/>
                          <a:chExt cx="11098" cy="2"/>
                        </a:xfrm>
                      </wpg:grpSpPr>
                      <wps:wsp>
                        <wps:cNvPr id="292" name="Freeform 230"/>
                        <wps:cNvSpPr>
                          <a:spLocks/>
                        </wps:cNvSpPr>
                        <wps:spPr bwMode="auto">
                          <a:xfrm>
                            <a:off x="566" y="673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98365C" id="Group 229" o:spid="_x0000_s1026" style="position:absolute;margin-left:28.3pt;margin-top:336.5pt;width:554.9pt;height:.1pt;z-index:-3206;mso-position-horizontal-relative:page;mso-position-vertical-relative:page" coordorigin="566,673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">
                <v:shape id="Freeform 230" o:spid="_x0000_s1027" style="position:absolute;left:566;top:673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7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5068570</wp:posOffset>
                </wp:positionV>
                <wp:extent cx="7058025" cy="30480"/>
                <wp:effectExtent l="1905" t="1270" r="7620" b="6350"/>
                <wp:wrapNone/>
                <wp:docPr id="286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7982"/>
                          <a:chExt cx="11115" cy="48"/>
                        </a:xfrm>
                      </wpg:grpSpPr>
                      <wpg:grpSp>
                        <wpg:cNvPr id="287" name="Group 227"/>
                        <wpg:cNvGrpSpPr>
                          <a:grpSpLocks/>
                        </wpg:cNvGrpSpPr>
                        <wpg:grpSpPr bwMode="auto">
                          <a:xfrm>
                            <a:off x="566" y="7990"/>
                            <a:ext cx="11098" cy="2"/>
                            <a:chOff x="566" y="7990"/>
                            <a:chExt cx="11098" cy="2"/>
                          </a:xfrm>
                        </wpg:grpSpPr>
                        <wps:wsp>
                          <wps:cNvPr id="288" name="Freeform 228"/>
                          <wps:cNvSpPr>
                            <a:spLocks/>
                          </wps:cNvSpPr>
                          <wps:spPr bwMode="auto">
                            <a:xfrm>
                              <a:off x="566" y="7990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25"/>
                        <wpg:cNvGrpSpPr>
                          <a:grpSpLocks/>
                        </wpg:cNvGrpSpPr>
                        <wpg:grpSpPr bwMode="auto">
                          <a:xfrm>
                            <a:off x="566" y="8021"/>
                            <a:ext cx="11098" cy="2"/>
                            <a:chOff x="566" y="8021"/>
                            <a:chExt cx="11098" cy="2"/>
                          </a:xfrm>
                        </wpg:grpSpPr>
                        <wps:wsp>
                          <wps:cNvPr id="290" name="Freeform 226"/>
                          <wps:cNvSpPr>
                            <a:spLocks/>
                          </wps:cNvSpPr>
                          <wps:spPr bwMode="auto">
                            <a:xfrm>
                              <a:off x="566" y="802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02290A" id="Group 224" o:spid="_x0000_s1026" style="position:absolute;margin-left:27.9pt;margin-top:399.1pt;width:555.75pt;height:2.4pt;z-index:-3205;mso-position-horizontal-relative:page;mso-position-vertical-relative:page" coordorigin="558,798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">
                <v:group id="Group 227" o:spid="_x0000_s1027" style="position:absolute;left:566;top:7990;width:11098;height:2" coordorigin="566,7990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28" o:spid="_x0000_s1028" style="position:absolute;left:566;top:799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225" o:spid="_x0000_s1029" style="position:absolute;left:566;top:8021;width:11098;height:2" coordorigin="566,802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26" o:spid="_x0000_s1030" style="position:absolute;left:566;top:802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27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8236585</wp:posOffset>
                </wp:positionV>
                <wp:extent cx="7047230" cy="1270"/>
                <wp:effectExtent l="6985" t="6985" r="13335" b="10795"/>
                <wp:wrapNone/>
                <wp:docPr id="284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971"/>
                          <a:chExt cx="11098" cy="2"/>
                        </a:xfrm>
                      </wpg:grpSpPr>
                      <wps:wsp>
                        <wps:cNvPr id="285" name="Freeform 223"/>
                        <wps:cNvSpPr>
                          <a:spLocks/>
                        </wps:cNvSpPr>
                        <wps:spPr bwMode="auto">
                          <a:xfrm>
                            <a:off x="566" y="1297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6E36C4" id="Group 222" o:spid="_x0000_s1026" style="position:absolute;margin-left:28.3pt;margin-top:648.55pt;width:554.9pt;height:.1pt;z-index:-3204;mso-position-horizontal-relative:page;mso-position-vertical-relative:page" coordorigin="566,1297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">
                <v:shape id="Freeform 223" o:spid="_x0000_s1027" style="position:absolute;left:566;top:1297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39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39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20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46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38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28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283" name="Freeform 221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FCC0CE" id="Group 220" o:spid="_x0000_s1026" style="position:absolute;margin-left:28.3pt;margin-top:30.55pt;width:77.6pt;height:16.15pt;z-index:-3196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">
                <v:shape id="Freeform 221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6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0A424A">
      <w:pPr>
        <w:spacing w:before="54" w:after="0" w:line="302" w:lineRule="auto"/>
        <w:ind w:left="106" w:right="55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7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21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5</w:t>
      </w:r>
    </w:p>
    <w:p w:rsidR="00451558" w:rsidRDefault="00E43DB8">
      <w:pPr>
        <w:spacing w:before="1" w:after="0" w:line="240" w:lineRule="auto"/>
        <w:ind w:left="106" w:right="768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280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281" name="Freeform 219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BA05B2" id="Group 218" o:spid="_x0000_s1026" style="position:absolute;margin-left:28.3pt;margin-top:20.4pt;width:554.9pt;height:.1pt;z-index:-3203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">
                <v:shape id="Freeform 219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0775FC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48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2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Aud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s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39" w:space="424"/>
            <w:col w:w="54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19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3335" r="13335" b="4445"/>
                <wp:wrapNone/>
                <wp:docPr id="27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279" name="Freeform 217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9EE10" id="Group 216" o:spid="_x0000_s1026" style="position:absolute;margin-left:28.3pt;margin-top:-10.95pt;width:554.9pt;height:.1pt;z-index:-3202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ivZAMAAO0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">
                <v:shape id="Freeform 217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7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27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77" name="Freeform 21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1D6B70" id="Group 214" o:spid="_x0000_s1026" style="position:absolute;margin-left:28.3pt;margin-top:-12.8pt;width:554.9pt;height:.1pt;z-index:-320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A9yZA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CG5A9y&#10;ZAMAAO0HAAAOAAAAAAAAAAAAAAAAAC4CAABkcnMvZTJvRG9jLnhtbFBLAQItABQABgAIAAAAIQDo&#10;zjJX4AAAAAsBAAAPAAAAAAAAAAAAAAAAAL4FAABkcnMvZG93bnJldi54bWxQSwUGAAAAAAQABADz&#10;AAAAywYAAAAA&#10;">
                <v:shape id="Freeform 21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oma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pape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27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75" name="Freeform 21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2F068E" id="Group 212" o:spid="_x0000_s1026" style="position:absolute;margin-left:28.3pt;margin-top:-12.8pt;width:554.9pt;height:.1pt;z-index:-3200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bhUZA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A06bhU&#10;ZAMAAO0HAAAOAAAAAAAAAAAAAAAAAC4CAABkcnMvZTJvRG9jLnhtbFBLAQItABQABgAIAAAAIQDo&#10;zjJX4AAAAAsBAAAPAAAAAAAAAAAAAAAAAL4FAABkcnMvZG93bnJldi54bWxQSwUGAAAAAAQABADz&#10;AAAAywYAAAAA&#10;">
                <v:shape id="Freeform 21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n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1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0160" r="13335" b="7620"/>
                <wp:wrapNone/>
                <wp:docPr id="27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73" name="Freeform 21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138C8F" id="Group 210" o:spid="_x0000_s1026" style="position:absolute;margin-left:28.3pt;margin-top:-12.8pt;width:554.9pt;height:.1pt;z-index:-3199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KYsYwMAAO0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Drcpixj&#10;AwAA7QcAAA4AAAAAAAAAAAAAAAAALgIAAGRycy9lMm9Eb2MueG1sUEsBAi0AFAAGAAgAAAAhAOjO&#10;MlfgAAAACwEAAA8AAAAAAAAAAAAAAAAAvQUAAGRycy9kb3ducmV2LnhtbFBLBQYAAAAABAAEAPMA&#10;AADKBgAAAAA=&#10;">
                <v:shape id="Freeform 21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3335" r="13335" b="4445"/>
                <wp:wrapNone/>
                <wp:docPr id="270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71" name="Freeform 20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C30E48" id="Group 208" o:spid="_x0000_s1026" style="position:absolute;margin-left:28.3pt;margin-top:-12.8pt;width:554.9pt;height:.1pt;z-index:-3198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">
                <v:shape id="Freeform 20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6985" r="13335" b="10795"/>
                <wp:wrapNone/>
                <wp:docPr id="268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269" name="Freeform 207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19E31E" id="Group 206" o:spid="_x0000_s1026" style="position:absolute;margin-left:28.3pt;margin-top:24.2pt;width:554.9pt;height:.1pt;z-index:-3197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/mZAMAAOs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">
                <v:shape id="Freeform 207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app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cab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le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None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8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890" r="13335" b="8890"/>
                <wp:wrapNone/>
                <wp:docPr id="26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67" name="Freeform 20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7FEF62" id="Group 204" o:spid="_x0000_s1026" style="position:absolute;margin-left:28.3pt;margin-top:-12.8pt;width:554.9pt;height:.1pt;z-index:-3195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JFzydlj&#10;AwAA7QcAAA4AAAAAAAAAAAAAAAAALgIAAGRycy9lMm9Eb2MueG1sUEsBAi0AFAAGAAgAAAAhAOjO&#10;MlfgAAAACwEAAA8AAAAAAAAAAAAAAAAAvQUAAGRycy9kb3ducmV2LnhtbFBLBQYAAAAABAAEAPMA&#10;AADKBgAAAAA=&#10;">
                <v:shape id="Freeform 20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oma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065" r="13335" b="5715"/>
                <wp:wrapNone/>
                <wp:docPr id="26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65" name="Freeform 20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314108" id="Group 202" o:spid="_x0000_s1026" style="position:absolute;margin-left:28.3pt;margin-top:-12.8pt;width:554.9pt;height:.1pt;z-index:-3194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7/ZAMAAO0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Ajfn7/&#10;ZAMAAO0HAAAOAAAAAAAAAAAAAAAAAC4CAABkcnMvZTJvRG9jLnhtbFBLAQItABQABgAIAAAAIQDo&#10;zjJX4AAAAAsBAAAPAAAAAAAAAAAAAAAAAL4FAABkcnMvZG93bnJldi54bWxQSwUGAAAAAAQABADz&#10;AAAAywYAAAAA&#10;">
                <v:shape id="Freeform 20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7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0" r="7620" b="7620"/>
                <wp:wrapNone/>
                <wp:docPr id="259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260" name="Group 200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261" name="Freeform 201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98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263" name="Freeform 199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E79014" id="Group 197" o:spid="_x0000_s1026" style="position:absolute;margin-left:27.9pt;margin-top:23.75pt;width:555.75pt;height:2.4pt;z-index:-3193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">
                <v:group id="Group 200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201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198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99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Compu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dua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ls</w:t>
      </w:r>
      <w:r w:rsidR="002A396C">
        <w:rPr>
          <w:rFonts w:ascii="Arial" w:eastAsia="Arial" w:hAnsi="Arial" w:cs="Arial"/>
          <w:color w:val="323D47"/>
          <w:spacing w:val="10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sab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iliti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ope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rly</w:t>
      </w:r>
      <w:r w:rsidR="002A396C"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documen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  <w:proofErr w:type="gramEnd"/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7620" r="13335" b="10160"/>
                <wp:wrapNone/>
                <wp:docPr id="25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258" name="Freeform 196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51610E" id="Group 195" o:spid="_x0000_s1026" style="position:absolute;margin-left:28.3pt;margin-top:24.05pt;width:554.9pt;height:.1pt;z-index:-3192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fIZQMAAOs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BNDOfI&#10;ZQMAAOsHAAAOAAAAAAAAAAAAAAAAAC4CAABkcnMvZTJvRG9jLnhtbFBLAQItABQABgAIAAAAIQAq&#10;il3j3wAAAAkBAAAPAAAAAAAAAAAAAAAAAL8FAABkcnMvZG93bnJldi54bWxQSwUGAAAAAAQABADz&#10;AAAAywYAAAAA&#10;">
                <v:shape id="Freeform 196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1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8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0795" r="13335" b="6985"/>
                <wp:wrapNone/>
                <wp:docPr id="2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256" name="Freeform 194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E550EC" id="Group 193" o:spid="_x0000_s1026" style="position:absolute;margin-left:28.3pt;margin-top:24.05pt;width:554.9pt;height:.1pt;z-index:-3191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B1DZQMAAOs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Dm+B1D&#10;ZQMAAOsHAAAOAAAAAAAAAAAAAAAAAC4CAABkcnMvZTJvRG9jLnhtbFBLAQItABQABgAIAAAAIQAq&#10;il3j3wAAAAkBAAAPAAAAAAAAAAAAAAAAAL8FAABkcnMvZG93bnJldi54bWxQSwUGAAAAAAQABADz&#10;AAAAywYAAAAA&#10;">
                <v:shape id="Freeform 194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970" r="13335" b="13335"/>
                <wp:wrapNone/>
                <wp:docPr id="253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54" name="Freeform 19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FC78DA" id="Group 191" o:spid="_x0000_s1026" style="position:absolute;margin-left:28.3pt;margin-top:48.85pt;width:554.9pt;height:.1pt;z-index:-3190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geYgMAAOs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B4xwgeYgMA&#10;AOsHAAAOAAAAAAAAAAAAAAAAAC4CAABkcnMvZTJvRG9jLnhtbFBLAQItABQABgAIAAAAIQCRYvrp&#10;3wAAAAkBAAAPAAAAAAAAAAAAAAAAALwFAABkcnMvZG93bnJldi54bWxQSwUGAAAAAAQABADzAAAA&#10;yAYAAAAA&#10;">
                <v:shape id="Freeform 19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985" r="13335" b="10795"/>
                <wp:wrapNone/>
                <wp:docPr id="25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52" name="Freeform 190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80A596" id="Group 189" o:spid="_x0000_s1026" style="position:absolute;margin-left:28.3pt;margin-top:48.85pt;width:554.9pt;height:.1pt;z-index:-3189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8KoYgMAAOs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Dmk8KoYgMA&#10;AOsHAAAOAAAAAAAAAAAAAAAAAC4CAABkcnMvZTJvRG9jLnhtbFBLAQItABQABgAIAAAAIQCRYvrp&#10;3wAAAAkBAAAPAAAAAAAAAAAAAAAAALwFAABkcnMvZG93bnJldi54bWxQSwUGAAAAAAQABADzAAAA&#10;yAYAAAAA&#10;">
                <v:shape id="Freeform 190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521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2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9525" r="13335" b="8255"/>
                <wp:wrapNone/>
                <wp:docPr id="24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50" name="Freeform 188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6F74BF" id="Group 187" o:spid="_x0000_s1026" style="position:absolute;margin-left:28.3pt;margin-top:48.85pt;width:554.9pt;height:.1pt;z-index:-3188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">
                <v:shape id="Freeform 188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jc w:val="both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68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335" r="13335" b="4445"/>
                <wp:wrapNone/>
                <wp:docPr id="24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48" name="Freeform 186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8AE006" id="Group 185" o:spid="_x0000_s1026" style="position:absolute;margin-left:28.3pt;margin-top:48.85pt;width:554.9pt;height:.1pt;z-index:-3187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FFZAMAAOs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GSm8UVk&#10;AwAA6wcAAA4AAAAAAAAAAAAAAAAALgIAAGRycy9lMm9Eb2MueG1sUEsBAi0AFAAGAAgAAAAhAJFi&#10;+unfAAAACQEAAA8AAAAAAAAAAAAAAAAAvgUAAGRycy9kb3ducmV2LnhtbFBLBQYAAAAABAAEAPMA&#10;AADKBgAAAAA=&#10;">
                <v:shape id="Freeform 186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70" w:lineRule="atLeast"/>
        <w:ind w:left="106" w:right="5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517525</wp:posOffset>
                </wp:positionV>
                <wp:extent cx="7058025" cy="30480"/>
                <wp:effectExtent l="1905" t="1905" r="7620" b="5715"/>
                <wp:wrapNone/>
                <wp:docPr id="24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5"/>
                          <a:chExt cx="11115" cy="48"/>
                        </a:xfrm>
                      </wpg:grpSpPr>
                      <wpg:grpSp>
                        <wpg:cNvPr id="243" name="Group 183"/>
                        <wpg:cNvGrpSpPr>
                          <a:grpSpLocks/>
                        </wpg:cNvGrpSpPr>
                        <wpg:grpSpPr bwMode="auto">
                          <a:xfrm>
                            <a:off x="566" y="824"/>
                            <a:ext cx="11098" cy="2"/>
                            <a:chOff x="566" y="824"/>
                            <a:chExt cx="11098" cy="2"/>
                          </a:xfrm>
                        </wpg:grpSpPr>
                        <wps:wsp>
                          <wps:cNvPr id="244" name="Freeform 184"/>
                          <wps:cNvSpPr>
                            <a:spLocks/>
                          </wps:cNvSpPr>
                          <wps:spPr bwMode="auto">
                            <a:xfrm>
                              <a:off x="566" y="82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81"/>
                        <wpg:cNvGrpSpPr>
                          <a:grpSpLocks/>
                        </wpg:cNvGrpSpPr>
                        <wpg:grpSpPr bwMode="auto">
                          <a:xfrm>
                            <a:off x="566" y="854"/>
                            <a:ext cx="11098" cy="2"/>
                            <a:chOff x="566" y="854"/>
                            <a:chExt cx="11098" cy="2"/>
                          </a:xfrm>
                        </wpg:grpSpPr>
                        <wps:wsp>
                          <wps:cNvPr id="246" name="Freeform 182"/>
                          <wps:cNvSpPr>
                            <a:spLocks/>
                          </wps:cNvSpPr>
                          <wps:spPr bwMode="auto">
                            <a:xfrm>
                              <a:off x="566" y="85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2826A9" id="Group 180" o:spid="_x0000_s1026" style="position:absolute;margin-left:27.9pt;margin-top:40.75pt;width:555.75pt;height:2.4pt;z-index:-3186;mso-position-horizontal-relative:page" coordorigin="558,81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">
                <v:group id="Group 183" o:spid="_x0000_s1027" style="position:absolute;left:566;top:824;width:11098;height:2" coordorigin="566,82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84" o:spid="_x0000_s1028" style="position:absolute;left:566;top:8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181" o:spid="_x0000_s1029" style="position:absolute;left:566;top:854;width:11098;height:2" coordorigin="566,85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82" o:spid="_x0000_s1030" style="position:absolute;left:566;top:8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t,</w:t>
      </w:r>
      <w:r w:rsidR="002A396C"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howeve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ope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f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essen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necessa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ry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sys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em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66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38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23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239" name="Freeform 177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C9B1A9" id="Group 176" o:spid="_x0000_s1026" style="position:absolute;margin-left:28.3pt;margin-top:30.55pt;width:77.6pt;height:16.15pt;z-index:-3177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">
                <v:shape id="Freeform 177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7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2B1245">
      <w:pPr>
        <w:spacing w:before="54" w:after="0" w:line="302" w:lineRule="auto"/>
        <w:ind w:left="106" w:right="55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28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2</w:t>
      </w:r>
    </w:p>
    <w:p w:rsidR="00451558" w:rsidRDefault="00E43DB8">
      <w:pPr>
        <w:spacing w:before="1" w:after="0" w:line="240" w:lineRule="auto"/>
        <w:ind w:left="106" w:right="768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23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237" name="Freeform 175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6F2355" id="Group 174" o:spid="_x0000_s1026" style="position:absolute;margin-left:28.3pt;margin-top:20.4pt;width:554.9pt;height:.1pt;z-index:-3184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">
                <v:shape id="Freeform 175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1361C9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tabs>
          <w:tab w:val="left" w:pos="1900"/>
        </w:tabs>
        <w:spacing w:before="65" w:after="0" w:line="320" w:lineRule="auto"/>
        <w:ind w:right="3489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spec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if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)</w:t>
      </w:r>
    </w:p>
    <w:p w:rsidR="00451558" w:rsidRDefault="002A396C">
      <w:pPr>
        <w:spacing w:before="2" w:after="0" w:line="320" w:lineRule="auto"/>
        <w:ind w:right="12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0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.):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Aud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its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s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num="2" w:space="720" w:equalWidth="0">
            <w:col w:w="5339" w:space="424"/>
            <w:col w:w="54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E43DB8">
      <w:pPr>
        <w:spacing w:before="37" w:after="0" w:line="244" w:lineRule="auto"/>
        <w:ind w:left="106" w:right="19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3335" r="13335" b="4445"/>
                <wp:wrapNone/>
                <wp:docPr id="23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235" name="Freeform 173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A45A0D" id="Group 172" o:spid="_x0000_s1026" style="position:absolute;margin-left:28.3pt;margin-top:-10.95pt;width:554.9pt;height:.1pt;z-index:-3183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J1ZAMAAO0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">
                <v:shape id="Freeform 173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ly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g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23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33" name="Freeform 17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A4B85E" id="Group 170" o:spid="_x0000_s1026" style="position:absolute;margin-left:28.3pt;margin-top:-12.8pt;width:554.9pt;height:.1pt;z-index:-3182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AooAAG&#10;ZAMAAO0HAAAOAAAAAAAAAAAAAAAAAC4CAABkcnMvZTJvRG9jLnhtbFBLAQItABQABgAIAAAAIQDo&#10;zjJX4AAAAAsBAAAPAAAAAAAAAAAAAAAAAL4FAABkcnMvZG93bnJldi54bWxQSwUGAAAAAAQABADz&#10;AAAAywYAAAAA&#10;">
                <v:shape id="Freeform 17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pape</w:t>
      </w:r>
      <w:r>
        <w:rPr>
          <w:rFonts w:ascii="Arial" w:eastAsia="Arial" w:hAnsi="Arial" w:cs="Arial"/>
          <w:color w:val="323D47"/>
          <w:sz w:val="18"/>
          <w:szCs w:val="18"/>
        </w:rPr>
        <w:t>rl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ff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29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6985" r="13335" b="10795"/>
                <wp:wrapNone/>
                <wp:docPr id="23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31" name="Freeform 16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C206A8" id="Group 168" o:spid="_x0000_s1026" style="position:absolute;margin-left:28.3pt;margin-top:-12.8pt;width:554.9pt;height:.1pt;z-index:-318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">
                <v:shape id="Freeform 16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rk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consum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eng</w:t>
      </w:r>
      <w:r>
        <w:rPr>
          <w:rFonts w:ascii="Arial" w:eastAsia="Arial" w:hAnsi="Arial" w:cs="Arial"/>
          <w:color w:val="323D47"/>
          <w:sz w:val="18"/>
          <w:szCs w:val="18"/>
        </w:rPr>
        <w:t>th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va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base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chased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1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0160" r="13335" b="7620"/>
                <wp:wrapNone/>
                <wp:docPr id="22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29" name="Freeform 16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C1AEA" id="Group 166" o:spid="_x0000_s1026" style="position:absolute;margin-left:28.3pt;margin-top:-12.8pt;width:554.9pt;height:.1pt;z-index:-3180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">
                <v:shape id="Freeform 16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anywhe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week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3335" r="13335" b="4445"/>
                <wp:wrapNone/>
                <wp:docPr id="226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27" name="Freeform 16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355936" id="Group 164" o:spid="_x0000_s1026" style="position:absolute;margin-left:28.3pt;margin-top:-12.8pt;width:554.9pt;height:.1pt;z-index:-3179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">
                <v:shape id="Freeform 16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6985" r="13335" b="10795"/>
                <wp:wrapNone/>
                <wp:docPr id="22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225" name="Freeform 163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7E21A8" id="Group 162" o:spid="_x0000_s1026" style="position:absolute;margin-left:28.3pt;margin-top:24.2pt;width:554.9pt;height:.1pt;z-index:-3178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QXYwMAAOs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">
                <v:shape id="Freeform 163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/a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2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sz w:val="21"/>
          <w:szCs w:val="21"/>
        </w:rPr>
        <w:t>1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9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  <w:proofErr w:type="gramEnd"/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10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890" r="13335" b="8890"/>
                <wp:wrapNone/>
                <wp:docPr id="222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23" name="Freeform 16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B447CC" id="Group 160" o:spid="_x0000_s1026" style="position:absolute;margin-left:28.3pt;margin-top:-12.8pt;width:554.9pt;height:.1pt;z-index:-3176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D83xq1j&#10;AwAA7QcAAA4AAAAAAAAAAAAAAAAALgIAAGRycy9lMm9Eb2MueG1sUEsBAi0AFAAGAAgAAAAhAOjO&#10;MlfgAAAACwEAAA8AAAAAAAAAAAAAAAAAvQUAAGRycy9kb3ducmV2LnhtbFBLBQYAAAAABAAEAPMA&#10;AADKBgAAAAA=&#10;">
                <v:shape id="Freeform 16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proofErr w:type="gramEnd"/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oma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sys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exped</w:t>
      </w:r>
      <w:r>
        <w:rPr>
          <w:rFonts w:ascii="Arial" w:eastAsia="Arial" w:hAnsi="Arial" w:cs="Arial"/>
          <w:color w:val="323D47"/>
          <w:sz w:val="18"/>
          <w:szCs w:val="18"/>
        </w:rPr>
        <w:t>ite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ocess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11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2065" r="13335" b="5715"/>
                <wp:wrapNone/>
                <wp:docPr id="22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221" name="Freeform 15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862E04" id="Group 158" o:spid="_x0000_s1026" style="position:absolute;margin-left:28.3pt;margin-top:-12.8pt;width:554.9pt;height:.1pt;z-index:-3175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">
                <v:shape id="Freeform 15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E43DB8">
      <w:pPr>
        <w:spacing w:after="0" w:line="270" w:lineRule="atLeast"/>
        <w:ind w:left="106" w:right="69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6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517525</wp:posOffset>
                </wp:positionV>
                <wp:extent cx="7058025" cy="30480"/>
                <wp:effectExtent l="1905" t="4445" r="7620" b="3175"/>
                <wp:wrapNone/>
                <wp:docPr id="21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5"/>
                          <a:chExt cx="11115" cy="48"/>
                        </a:xfrm>
                      </wpg:grpSpPr>
                      <wpg:grpSp>
                        <wpg:cNvPr id="216" name="Group 156"/>
                        <wpg:cNvGrpSpPr>
                          <a:grpSpLocks/>
                        </wpg:cNvGrpSpPr>
                        <wpg:grpSpPr bwMode="auto">
                          <a:xfrm>
                            <a:off x="566" y="824"/>
                            <a:ext cx="11098" cy="2"/>
                            <a:chOff x="566" y="824"/>
                            <a:chExt cx="11098" cy="2"/>
                          </a:xfrm>
                        </wpg:grpSpPr>
                        <wps:wsp>
                          <wps:cNvPr id="217" name="Freeform 157"/>
                          <wps:cNvSpPr>
                            <a:spLocks/>
                          </wps:cNvSpPr>
                          <wps:spPr bwMode="auto">
                            <a:xfrm>
                              <a:off x="566" y="82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54"/>
                        <wpg:cNvGrpSpPr>
                          <a:grpSpLocks/>
                        </wpg:cNvGrpSpPr>
                        <wpg:grpSpPr bwMode="auto">
                          <a:xfrm>
                            <a:off x="566" y="854"/>
                            <a:ext cx="11098" cy="2"/>
                            <a:chOff x="566" y="854"/>
                            <a:chExt cx="11098" cy="2"/>
                          </a:xfrm>
                        </wpg:grpSpPr>
                        <wps:wsp>
                          <wps:cNvPr id="219" name="Freeform 155"/>
                          <wps:cNvSpPr>
                            <a:spLocks/>
                          </wps:cNvSpPr>
                          <wps:spPr bwMode="auto">
                            <a:xfrm>
                              <a:off x="566" y="85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4D728F" id="Group 153" o:spid="_x0000_s1026" style="position:absolute;margin-left:27.9pt;margin-top:40.75pt;width:555.75pt;height:2.4pt;z-index:-3174;mso-position-horizontal-relative:page" coordorigin="558,81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">
                <v:group id="Group 156" o:spid="_x0000_s1027" style="position:absolute;left:566;top:824;width:11098;height:2" coordorigin="566,82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57" o:spid="_x0000_s1028" style="position:absolute;left:566;top:82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154" o:spid="_x0000_s1029" style="position:absolute;left:566;top:854;width:11098;height:2" coordorigin="566,85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55" o:spid="_x0000_s1030" style="position:absolute;left:566;top:85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proofErr w:type="gramEnd"/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access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manage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ed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8255" r="13335" b="9525"/>
                <wp:wrapNone/>
                <wp:docPr id="21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214" name="Freeform 152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CBC62C" id="Group 151" o:spid="_x0000_s1026" style="position:absolute;margin-left:28.3pt;margin-top:24.05pt;width:554.9pt;height:.1pt;z-index:-3173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">
                <v:shape id="Freeform 152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2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0795" r="13335" b="6985"/>
                <wp:wrapNone/>
                <wp:docPr id="21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212" name="Freeform 150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1756A2" id="Group 149" o:spid="_x0000_s1026" style="position:absolute;margin-left:28.3pt;margin-top:24.05pt;width:554.9pt;height:.1pt;z-index:-3172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">
                <v:shape id="Freeform 150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2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4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0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970" r="13335" b="13335"/>
                <wp:wrapNone/>
                <wp:docPr id="20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10" name="Freeform 148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FAB24C" id="Group 147" o:spid="_x0000_s1026" style="position:absolute;margin-left:28.3pt;margin-top:48.85pt;width:554.9pt;height:.1pt;z-index:-3171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McZAMAAOs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F2qgxxk&#10;AwAA6wcAAA4AAAAAAAAAAAAAAAAALgIAAGRycy9lMm9Eb2MueG1sUEsBAi0AFAAGAAgAAAAhAJFi&#10;+unfAAAACQEAAA8AAAAAAAAAAAAAAAAAvgUAAGRycy9kb3ducmV2LnhtbFBLBQYAAAAABAAEAPMA&#10;AADKBgAAAAA=&#10;">
                <v:shape id="Freeform 148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4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1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985" r="13335" b="10795"/>
                <wp:wrapNone/>
                <wp:docPr id="20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08" name="Freeform 146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14367A" id="Group 145" o:spid="_x0000_s1026" style="position:absolute;margin-left:28.3pt;margin-top:48.85pt;width:554.9pt;height:.1pt;z-index:-3170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61ZAMAAOs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F8RDrVk&#10;AwAA6wcAAA4AAAAAAAAAAAAAAAAALgIAAGRycy9lMm9Eb2MueG1sUEsBAi0AFAAGAAgAAAAhAJFi&#10;+unfAAAACQEAAA8AAAAAAAAAAAAAAAAAvgUAAGRycy9kb3ducmV2LnhtbFBLBQYAAAAABAAEAPMA&#10;AADKBgAAAAA=&#10;">
                <v:shape id="Freeform 146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52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44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1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9525" r="13335" b="8255"/>
                <wp:wrapNone/>
                <wp:docPr id="205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06" name="Freeform 14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C7FEAC" id="Group 143" o:spid="_x0000_s1026" style="position:absolute;margin-left:28.3pt;margin-top:48.85pt;width:554.9pt;height:.1pt;z-index:-3169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PTl9D5k&#10;AwAA6wcAAA4AAAAAAAAAAAAAAAAALgIAAGRycy9lMm9Eb2MueG1sUEsBAi0AFAAGAAgAAAAhAJFi&#10;+unfAAAACQEAAA8AAAAAAAAAAAAAAAAAvgUAAGRycy9kb3ducmV2LnhtbFBLBQYAAAAABAAEAPMA&#10;AADKBgAAAAA=&#10;">
                <v:shape id="Freeform 14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jc w:val="both"/>
        <w:sectPr w:rsidR="00451558">
          <w:pgSz w:w="12240" w:h="15840"/>
          <w:pgMar w:top="660" w:right="480" w:bottom="700" w:left="460" w:header="445" w:footer="515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66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1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335" r="13335" b="4445"/>
                <wp:wrapNone/>
                <wp:docPr id="203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204" name="Freeform 14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E0BD4" id="Group 141" o:spid="_x0000_s1026" style="position:absolute;margin-left:28.3pt;margin-top:48.85pt;width:554.9pt;height:.1pt;z-index:-3168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3JYgMAAOs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AXjw3JYgMA&#10;AOsHAAAOAAAAAAAAAAAAAAAAAC4CAABkcnMvZTJvRG9jLnhtbFBLAQItABQABgAIAAAAIQCRYvrp&#10;3wAAAAkBAAAPAAAAAAAAAAAAAAAAALwFAABkcnMvZG93bnJldi54bWxQSwUGAAAAAAQABADzAAAA&#10;yAYAAAAA&#10;">
                <v:shape id="Freeform 14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70" w:lineRule="atLeast"/>
        <w:ind w:left="106" w:right="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13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693420</wp:posOffset>
                </wp:positionV>
                <wp:extent cx="7058025" cy="30480"/>
                <wp:effectExtent l="1905" t="6350" r="7620" b="1270"/>
                <wp:wrapNone/>
                <wp:docPr id="19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1092"/>
                          <a:chExt cx="11115" cy="48"/>
                        </a:xfrm>
                      </wpg:grpSpPr>
                      <wpg:grpSp>
                        <wpg:cNvPr id="199" name="Group 139"/>
                        <wpg:cNvGrpSpPr>
                          <a:grpSpLocks/>
                        </wpg:cNvGrpSpPr>
                        <wpg:grpSpPr bwMode="auto">
                          <a:xfrm>
                            <a:off x="566" y="1100"/>
                            <a:ext cx="11098" cy="2"/>
                            <a:chOff x="566" y="1100"/>
                            <a:chExt cx="11098" cy="2"/>
                          </a:xfrm>
                        </wpg:grpSpPr>
                        <wps:wsp>
                          <wps:cNvPr id="200" name="Freeform 140"/>
                          <wps:cNvSpPr>
                            <a:spLocks/>
                          </wps:cNvSpPr>
                          <wps:spPr bwMode="auto">
                            <a:xfrm>
                              <a:off x="566" y="1100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7"/>
                        <wpg:cNvGrpSpPr>
                          <a:grpSpLocks/>
                        </wpg:cNvGrpSpPr>
                        <wpg:grpSpPr bwMode="auto">
                          <a:xfrm>
                            <a:off x="566" y="1131"/>
                            <a:ext cx="11098" cy="2"/>
                            <a:chOff x="566" y="1131"/>
                            <a:chExt cx="11098" cy="2"/>
                          </a:xfrm>
                        </wpg:grpSpPr>
                        <wps:wsp>
                          <wps:cNvPr id="202" name="Freeform 138"/>
                          <wps:cNvSpPr>
                            <a:spLocks/>
                          </wps:cNvSpPr>
                          <wps:spPr bwMode="auto">
                            <a:xfrm>
                              <a:off x="566" y="1131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0492A2" id="Group 136" o:spid="_x0000_s1026" style="position:absolute;margin-left:27.9pt;margin-top:54.6pt;width:555.75pt;height:2.4pt;z-index:-3167;mso-position-horizontal-relative:page" coordorigin="558,1092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">
                <v:group id="Group 139" o:spid="_x0000_s1027" style="position:absolute;left:566;top:1100;width:11098;height:2" coordorigin="566,1100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40" o:spid="_x0000_s1028" style="position:absolute;left:566;top:110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137" o:spid="_x0000_s1029" style="position:absolute;left:566;top:1131;width:11098;height:2" coordorigin="566,1131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38" o:spid="_x0000_s1030" style="position:absolute;left:566;top:113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way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ith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ffi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ocesse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chas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ith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ld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ensu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advanc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bus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z w:val="18"/>
          <w:szCs w:val="18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echno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og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advancemen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ts</w:t>
      </w:r>
      <w:r w:rsidR="002A396C">
        <w:rPr>
          <w:rFonts w:ascii="Arial" w:eastAsia="Arial" w:hAnsi="Arial" w:cs="Arial"/>
          <w:color w:val="323D47"/>
          <w:spacing w:val="1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oyee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cus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ome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2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68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918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2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19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195" name="Freeform 133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CD8A08" id="Group 132" o:spid="_x0000_s1026" style="position:absolute;margin-left:28.3pt;margin-top:30.55pt;width:77.6pt;height:16.15pt;z-index:-3157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">
                <v:shape id="Freeform 133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8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580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C03DEE">
      <w:pPr>
        <w:spacing w:before="54" w:after="0" w:line="302" w:lineRule="auto"/>
        <w:ind w:left="106" w:right="43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2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01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3</w:t>
      </w:r>
    </w:p>
    <w:p w:rsidR="00451558" w:rsidRDefault="002A396C">
      <w:pPr>
        <w:spacing w:before="1" w:after="0" w:line="240" w:lineRule="auto"/>
        <w:ind w:left="106" w:right="648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209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58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139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4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624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17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BD4B03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...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Supp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39" w:space="424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80" w:space="382"/>
            <w:col w:w="42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403" w:space="359"/>
            <w:col w:w="42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423" w:space="339"/>
            <w:col w:w="42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498" w:space="264"/>
            <w:col w:w="429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sz w:val="21"/>
          <w:szCs w:val="21"/>
        </w:rPr>
        <w:t>til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543" w:space="220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123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1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2106930</wp:posOffset>
                </wp:positionV>
                <wp:extent cx="7047230" cy="1270"/>
                <wp:effectExtent l="6985" t="11430" r="13335" b="6350"/>
                <wp:wrapNone/>
                <wp:docPr id="192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3318"/>
                          <a:chExt cx="11098" cy="2"/>
                        </a:xfrm>
                      </wpg:grpSpPr>
                      <wps:wsp>
                        <wps:cNvPr id="193" name="Freeform 131"/>
                        <wps:cNvSpPr>
                          <a:spLocks/>
                        </wps:cNvSpPr>
                        <wps:spPr bwMode="auto">
                          <a:xfrm>
                            <a:off x="566" y="331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8A8DE" id="Group 130" o:spid="_x0000_s1026" style="position:absolute;margin-left:28.3pt;margin-top:165.9pt;width:554.9pt;height:.1pt;z-index:-3165;mso-position-horizontal-relative:page;mso-position-vertical-relative:page" coordorigin="566,331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">
                <v:shape id="Freeform 131" o:spid="_x0000_s1027" style="position:absolute;left:566;top:331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3288030</wp:posOffset>
                </wp:positionV>
                <wp:extent cx="7047230" cy="1270"/>
                <wp:effectExtent l="6985" t="11430" r="13335" b="6350"/>
                <wp:wrapNone/>
                <wp:docPr id="190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178"/>
                          <a:chExt cx="11098" cy="2"/>
                        </a:xfrm>
                      </wpg:grpSpPr>
                      <wps:wsp>
                        <wps:cNvPr id="191" name="Freeform 129"/>
                        <wps:cNvSpPr>
                          <a:spLocks/>
                        </wps:cNvSpPr>
                        <wps:spPr bwMode="auto">
                          <a:xfrm>
                            <a:off x="566" y="517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BAC288" id="Group 128" o:spid="_x0000_s1026" style="position:absolute;margin-left:28.3pt;margin-top:258.9pt;width:554.9pt;height:.1pt;z-index:-3164;mso-position-horizontal-relative:page;mso-position-vertical-relative:page" coordorigin="566,517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">
                <v:shape id="Freeform 129" o:spid="_x0000_s1027" style="position:absolute;left:566;top:517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1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4068445</wp:posOffset>
                </wp:positionV>
                <wp:extent cx="7047230" cy="1270"/>
                <wp:effectExtent l="6985" t="10795" r="13335" b="6985"/>
                <wp:wrapNone/>
                <wp:docPr id="188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6407"/>
                          <a:chExt cx="11098" cy="2"/>
                        </a:xfrm>
                      </wpg:grpSpPr>
                      <wps:wsp>
                        <wps:cNvPr id="189" name="Freeform 127"/>
                        <wps:cNvSpPr>
                          <a:spLocks/>
                        </wps:cNvSpPr>
                        <wps:spPr bwMode="auto">
                          <a:xfrm>
                            <a:off x="566" y="640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107539" id="Group 126" o:spid="_x0000_s1026" style="position:absolute;margin-left:28.3pt;margin-top:320.35pt;width:554.9pt;height:.1pt;z-index:-3163;mso-position-horizontal-relative:page;mso-position-vertical-relative:page" coordorigin="566,640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">
                <v:shape id="Freeform 127" o:spid="_x0000_s1027" style="position:absolute;left:566;top:640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1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4693285</wp:posOffset>
                </wp:positionV>
                <wp:extent cx="7047230" cy="1270"/>
                <wp:effectExtent l="6985" t="6985" r="13335" b="10795"/>
                <wp:wrapNone/>
                <wp:docPr id="18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391"/>
                          <a:chExt cx="11098" cy="2"/>
                        </a:xfrm>
                      </wpg:grpSpPr>
                      <wps:wsp>
                        <wps:cNvPr id="187" name="Freeform 125"/>
                        <wps:cNvSpPr>
                          <a:spLocks/>
                        </wps:cNvSpPr>
                        <wps:spPr bwMode="auto">
                          <a:xfrm>
                            <a:off x="566" y="739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4B32A2" id="Group 124" o:spid="_x0000_s1026" style="position:absolute;margin-left:28.3pt;margin-top:369.55pt;width:554.9pt;height:.1pt;z-index:-3162;mso-position-horizontal-relative:page;mso-position-vertical-relative:page" coordorigin="566,739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">
                <v:shape id="Freeform 125" o:spid="_x0000_s1027" style="position:absolute;left:566;top:739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1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5474335</wp:posOffset>
                </wp:positionV>
                <wp:extent cx="7047230" cy="1270"/>
                <wp:effectExtent l="6985" t="6985" r="13335" b="10795"/>
                <wp:wrapNone/>
                <wp:docPr id="18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8621"/>
                          <a:chExt cx="11098" cy="2"/>
                        </a:xfrm>
                      </wpg:grpSpPr>
                      <wps:wsp>
                        <wps:cNvPr id="185" name="Freeform 123"/>
                        <wps:cNvSpPr>
                          <a:spLocks/>
                        </wps:cNvSpPr>
                        <wps:spPr bwMode="auto">
                          <a:xfrm>
                            <a:off x="566" y="862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DD7F9F" id="Group 122" o:spid="_x0000_s1026" style="position:absolute;margin-left:28.3pt;margin-top:431.05pt;width:554.9pt;height:.1pt;z-index:-3161;mso-position-horizontal-relative:page;mso-position-vertical-relative:page" coordorigin="566,862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">
                <v:shape id="Freeform 123" o:spid="_x0000_s1027" style="position:absolute;left:566;top:862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6254750</wp:posOffset>
                </wp:positionV>
                <wp:extent cx="7047230" cy="1270"/>
                <wp:effectExtent l="6985" t="6350" r="13335" b="11430"/>
                <wp:wrapNone/>
                <wp:docPr id="18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850"/>
                          <a:chExt cx="11098" cy="2"/>
                        </a:xfrm>
                      </wpg:grpSpPr>
                      <wps:wsp>
                        <wps:cNvPr id="183" name="Freeform 121"/>
                        <wps:cNvSpPr>
                          <a:spLocks/>
                        </wps:cNvSpPr>
                        <wps:spPr bwMode="auto">
                          <a:xfrm>
                            <a:off x="566" y="985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9E28FE" id="Group 120" o:spid="_x0000_s1026" style="position:absolute;margin-left:28.3pt;margin-top:492.5pt;width:554.9pt;height:.1pt;z-index:-3160;mso-position-horizontal-relative:page;mso-position-vertical-relative:page" coordorigin="566,985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">
                <v:shape id="Freeform 121" o:spid="_x0000_s1027" style="position:absolute;left:566;top:985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7035800</wp:posOffset>
                </wp:positionV>
                <wp:extent cx="7047230" cy="1270"/>
                <wp:effectExtent l="6985" t="6350" r="13335" b="11430"/>
                <wp:wrapNone/>
                <wp:docPr id="18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1080"/>
                          <a:chExt cx="11098" cy="2"/>
                        </a:xfrm>
                      </wpg:grpSpPr>
                      <wps:wsp>
                        <wps:cNvPr id="181" name="Freeform 119"/>
                        <wps:cNvSpPr>
                          <a:spLocks/>
                        </wps:cNvSpPr>
                        <wps:spPr bwMode="auto">
                          <a:xfrm>
                            <a:off x="566" y="1108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CAEB75" id="Group 118" o:spid="_x0000_s1026" style="position:absolute;margin-left:28.3pt;margin-top:554pt;width:554.9pt;height:.1pt;z-index:-3159;mso-position-horizontal-relative:page;mso-position-vertical-relative:page" coordorigin="566,1108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">
                <v:shape id="Freeform 119" o:spid="_x0000_s1027" style="position:absolute;left:566;top:1108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9065895</wp:posOffset>
                </wp:positionV>
                <wp:extent cx="7047230" cy="1270"/>
                <wp:effectExtent l="6985" t="7620" r="13335" b="10160"/>
                <wp:wrapNone/>
                <wp:docPr id="17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4277"/>
                          <a:chExt cx="11098" cy="2"/>
                        </a:xfrm>
                      </wpg:grpSpPr>
                      <wps:wsp>
                        <wps:cNvPr id="179" name="Freeform 117"/>
                        <wps:cNvSpPr>
                          <a:spLocks/>
                        </wps:cNvSpPr>
                        <wps:spPr bwMode="auto">
                          <a:xfrm>
                            <a:off x="566" y="142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BECA22" id="Group 116" o:spid="_x0000_s1026" style="position:absolute;margin-left:28.3pt;margin-top:713.85pt;width:554.9pt;height:.1pt;z-index:-3158;mso-position-horizontal-relative:page;mso-position-vertical-relative:page" coordorigin="566,142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">
                <v:shape id="Freeform 117" o:spid="_x0000_s1027" style="position:absolute;left:566;top:142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 w:rsidR="002A396C">
        <w:rPr>
          <w:rFonts w:ascii="Arial" w:eastAsia="Arial" w:hAnsi="Arial" w:cs="Arial"/>
          <w:color w:val="323D47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 w:rsidR="002A396C">
        <w:rPr>
          <w:rFonts w:ascii="Arial" w:eastAsia="Arial" w:hAnsi="Arial" w:cs="Arial"/>
          <w:color w:val="323D47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494" w:space="268"/>
            <w:col w:w="4298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footerReference w:type="default" r:id="rId31"/>
          <w:pgSz w:w="12240" w:h="15840"/>
          <w:pgMar w:top="660" w:right="1720" w:bottom="700" w:left="460" w:header="445" w:footer="515" w:gutter="0"/>
          <w:pgNumType w:start="6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066" w:space="697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64" w:space="399"/>
            <w:col w:w="429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y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4911" w:space="852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104" w:space="659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056" w:space="707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127" w:space="636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127" w:space="636"/>
            <w:col w:w="42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2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1462405</wp:posOffset>
                </wp:positionV>
                <wp:extent cx="7047230" cy="1270"/>
                <wp:effectExtent l="6985" t="14605" r="13335" b="12700"/>
                <wp:wrapNone/>
                <wp:docPr id="17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2303"/>
                          <a:chExt cx="11098" cy="2"/>
                        </a:xfrm>
                      </wpg:grpSpPr>
                      <wps:wsp>
                        <wps:cNvPr id="177" name="Freeform 115"/>
                        <wps:cNvSpPr>
                          <a:spLocks/>
                        </wps:cNvSpPr>
                        <wps:spPr bwMode="auto">
                          <a:xfrm>
                            <a:off x="566" y="230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223EA5" id="Group 114" o:spid="_x0000_s1026" style="position:absolute;margin-left:28.3pt;margin-top:115.15pt;width:554.9pt;height:.1pt;z-index:-3156;mso-position-horizontal-relative:page;mso-position-vertical-relative:page" coordorigin="566,230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">
                <v:shape id="Freeform 115" o:spid="_x0000_s1027" style="position:absolute;left:566;top:230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5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2550160</wp:posOffset>
                </wp:positionV>
                <wp:extent cx="7058025" cy="30480"/>
                <wp:effectExtent l="1905" t="6985" r="7620" b="635"/>
                <wp:wrapNone/>
                <wp:docPr id="17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016"/>
                          <a:chExt cx="11115" cy="48"/>
                        </a:xfrm>
                      </wpg:grpSpPr>
                      <wpg:grpSp>
                        <wpg:cNvPr id="172" name="Group 112"/>
                        <wpg:cNvGrpSpPr>
                          <a:grpSpLocks/>
                        </wpg:cNvGrpSpPr>
                        <wpg:grpSpPr bwMode="auto">
                          <a:xfrm>
                            <a:off x="566" y="4025"/>
                            <a:ext cx="11098" cy="2"/>
                            <a:chOff x="566" y="4025"/>
                            <a:chExt cx="11098" cy="2"/>
                          </a:xfrm>
                        </wpg:grpSpPr>
                        <wps:wsp>
                          <wps:cNvPr id="173" name="Freeform 113"/>
                          <wps:cNvSpPr>
                            <a:spLocks/>
                          </wps:cNvSpPr>
                          <wps:spPr bwMode="auto">
                            <a:xfrm>
                              <a:off x="566" y="402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10"/>
                        <wpg:cNvGrpSpPr>
                          <a:grpSpLocks/>
                        </wpg:cNvGrpSpPr>
                        <wpg:grpSpPr bwMode="auto">
                          <a:xfrm>
                            <a:off x="566" y="4056"/>
                            <a:ext cx="11098" cy="2"/>
                            <a:chOff x="566" y="4056"/>
                            <a:chExt cx="11098" cy="2"/>
                          </a:xfrm>
                        </wpg:grpSpPr>
                        <wps:wsp>
                          <wps:cNvPr id="175" name="Freeform 111"/>
                          <wps:cNvSpPr>
                            <a:spLocks/>
                          </wps:cNvSpPr>
                          <wps:spPr bwMode="auto">
                            <a:xfrm>
                              <a:off x="566" y="4056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4E6E3B" id="Group 109" o:spid="_x0000_s1026" style="position:absolute;margin-left:27.9pt;margin-top:200.8pt;width:555.75pt;height:2.4pt;z-index:-3155;mso-position-horizontal-relative:page;mso-position-vertical-relative:page" coordorigin="558,4016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">
                <v:group id="Group 112" o:spid="_x0000_s1027" style="position:absolute;left:566;top:4025;width:11098;height:2" coordorigin="566,402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13" o:spid="_x0000_s1028" style="position:absolute;left:566;top:402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110" o:spid="_x0000_s1029" style="position:absolute;left:566;top:4056;width:11098;height:2" coordorigin="566,4056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11" o:spid="_x0000_s1030" style="position:absolute;left:566;top:40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3912235</wp:posOffset>
                </wp:positionV>
                <wp:extent cx="7047230" cy="1270"/>
                <wp:effectExtent l="6985" t="6985" r="13335" b="10795"/>
                <wp:wrapNone/>
                <wp:docPr id="169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6161"/>
                          <a:chExt cx="11098" cy="2"/>
                        </a:xfrm>
                      </wpg:grpSpPr>
                      <wps:wsp>
                        <wps:cNvPr id="170" name="Freeform 108"/>
                        <wps:cNvSpPr>
                          <a:spLocks/>
                        </wps:cNvSpPr>
                        <wps:spPr bwMode="auto">
                          <a:xfrm>
                            <a:off x="566" y="61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B78C8C" id="Group 107" o:spid="_x0000_s1026" style="position:absolute;margin-left:28.3pt;margin-top:308.05pt;width:554.9pt;height:.1pt;z-index:-3154;mso-position-horizontal-relative:page;mso-position-vertical-relative:page" coordorigin="566,61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">
                <v:shape id="Freeform 108" o:spid="_x0000_s1027" style="position:absolute;left:566;top:61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4849495</wp:posOffset>
                </wp:positionV>
                <wp:extent cx="7047230" cy="1270"/>
                <wp:effectExtent l="6985" t="10795" r="13335" b="6985"/>
                <wp:wrapNone/>
                <wp:docPr id="16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37"/>
                          <a:chExt cx="11098" cy="2"/>
                        </a:xfrm>
                      </wpg:grpSpPr>
                      <wps:wsp>
                        <wps:cNvPr id="168" name="Freeform 106"/>
                        <wps:cNvSpPr>
                          <a:spLocks/>
                        </wps:cNvSpPr>
                        <wps:spPr bwMode="auto">
                          <a:xfrm>
                            <a:off x="566" y="763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D010CD" id="Group 105" o:spid="_x0000_s1026" style="position:absolute;margin-left:28.3pt;margin-top:381.85pt;width:554.9pt;height:.1pt;z-index:-3153;mso-position-horizontal-relative:page;mso-position-vertical-relative:page" coordorigin="566,763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">
                <v:shape id="Freeform 106" o:spid="_x0000_s1027" style="position:absolute;left:566;top:763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5786755</wp:posOffset>
                </wp:positionV>
                <wp:extent cx="7047230" cy="1270"/>
                <wp:effectExtent l="6985" t="14605" r="13335" b="12700"/>
                <wp:wrapNone/>
                <wp:docPr id="16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113"/>
                          <a:chExt cx="11098" cy="2"/>
                        </a:xfrm>
                      </wpg:grpSpPr>
                      <wps:wsp>
                        <wps:cNvPr id="166" name="Freeform 104"/>
                        <wps:cNvSpPr>
                          <a:spLocks/>
                        </wps:cNvSpPr>
                        <wps:spPr bwMode="auto">
                          <a:xfrm>
                            <a:off x="566" y="911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DAEF6E" id="Group 103" o:spid="_x0000_s1026" style="position:absolute;margin-left:28.3pt;margin-top:455.65pt;width:554.9pt;height:.1pt;z-index:-3152;mso-position-horizontal-relative:page;mso-position-vertical-relative:page" coordorigin="566,911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">
                <v:shape id="Freeform 104" o:spid="_x0000_s1027" style="position:absolute;left:566;top:911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2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6723380</wp:posOffset>
                </wp:positionV>
                <wp:extent cx="7047230" cy="1270"/>
                <wp:effectExtent l="6985" t="8255" r="13335" b="9525"/>
                <wp:wrapNone/>
                <wp:docPr id="16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588"/>
                          <a:chExt cx="11098" cy="2"/>
                        </a:xfrm>
                      </wpg:grpSpPr>
                      <wps:wsp>
                        <wps:cNvPr id="164" name="Freeform 102"/>
                        <wps:cNvSpPr>
                          <a:spLocks/>
                        </wps:cNvSpPr>
                        <wps:spPr bwMode="auto">
                          <a:xfrm>
                            <a:off x="566" y="1058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6D0379" id="Group 101" o:spid="_x0000_s1026" style="position:absolute;margin-left:28.3pt;margin-top:529.4pt;width:554.9pt;height:.1pt;z-index:-3151;mso-position-horizontal-relative:page;mso-position-vertical-relative:page" coordorigin="566,1058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">
                <v:shape id="Freeform 102" o:spid="_x0000_s1027" style="position:absolute;left:566;top:1058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3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7660640</wp:posOffset>
                </wp:positionV>
                <wp:extent cx="7047230" cy="1270"/>
                <wp:effectExtent l="6985" t="12065" r="13335" b="5715"/>
                <wp:wrapNone/>
                <wp:docPr id="161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064"/>
                          <a:chExt cx="11098" cy="2"/>
                        </a:xfrm>
                      </wpg:grpSpPr>
                      <wps:wsp>
                        <wps:cNvPr id="162" name="Freeform 100"/>
                        <wps:cNvSpPr>
                          <a:spLocks/>
                        </wps:cNvSpPr>
                        <wps:spPr bwMode="auto">
                          <a:xfrm>
                            <a:off x="566" y="1206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F5726A" id="Group 99" o:spid="_x0000_s1026" style="position:absolute;margin-left:28.3pt;margin-top:603.2pt;width:554.9pt;height:.1pt;z-index:-3150;mso-position-horizontal-relative:page;mso-position-vertical-relative:page" coordorigin="566,1206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">
                <v:shape id="Freeform 100" o:spid="_x0000_s1027" style="position:absolute;left:566;top:1206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3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8597265</wp:posOffset>
                </wp:positionV>
                <wp:extent cx="7047230" cy="1270"/>
                <wp:effectExtent l="6985" t="5715" r="13335" b="12065"/>
                <wp:wrapNone/>
                <wp:docPr id="15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3539"/>
                          <a:chExt cx="11098" cy="2"/>
                        </a:xfrm>
                      </wpg:grpSpPr>
                      <wps:wsp>
                        <wps:cNvPr id="160" name="Freeform 98"/>
                        <wps:cNvSpPr>
                          <a:spLocks/>
                        </wps:cNvSpPr>
                        <wps:spPr bwMode="auto">
                          <a:xfrm>
                            <a:off x="566" y="135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F4772" id="Group 97" o:spid="_x0000_s1026" style="position:absolute;margin-left:28.3pt;margin-top:676.95pt;width:554.9pt;height:.1pt;z-index:-3149;mso-position-horizontal-relative:page;mso-position-vertical-relative:page" coordorigin="566,1353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">
                <v:shape id="Freeform 98" o:spid="_x0000_s1027" style="position:absolute;left:566;top:135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720" w:bottom="1340" w:left="460" w:header="720" w:footer="720" w:gutter="0"/>
          <w:cols w:num="2" w:space="720" w:equalWidth="0">
            <w:col w:w="5377" w:space="386"/>
            <w:col w:w="429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hou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</w:t>
      </w:r>
      <w:r>
        <w:rPr>
          <w:rFonts w:ascii="Arial" w:eastAsia="Arial" w:hAnsi="Arial" w:cs="Arial"/>
          <w:color w:val="323D47"/>
          <w:sz w:val="18"/>
          <w:szCs w:val="18"/>
        </w:rPr>
        <w:t>ire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nuance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unde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iffi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lt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(t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74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320" w:lineRule="auto"/>
        <w:ind w:left="106" w:right="5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hav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j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conce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fli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gan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za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pe</w:t>
      </w:r>
      <w:r>
        <w:rPr>
          <w:rFonts w:ascii="Arial" w:eastAsia="Arial" w:hAnsi="Arial" w:cs="Arial"/>
          <w:color w:val="323D47"/>
          <w:sz w:val="18"/>
          <w:szCs w:val="18"/>
        </w:rPr>
        <w:t>rf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rm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assessmen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compo</w:t>
      </w:r>
      <w:r>
        <w:rPr>
          <w:rFonts w:ascii="Arial" w:eastAsia="Arial" w:hAnsi="Arial" w:cs="Arial"/>
          <w:color w:val="323D47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aw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 xml:space="preserve"> w</w:t>
      </w:r>
      <w:r>
        <w:rPr>
          <w:rFonts w:ascii="Arial" w:eastAsia="Arial" w:hAnsi="Arial" w:cs="Arial"/>
          <w:color w:val="323D47"/>
          <w:sz w:val="18"/>
          <w:szCs w:val="18"/>
        </w:rPr>
        <w:t>ill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epa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scus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in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E43DB8">
      <w:pPr>
        <w:spacing w:before="69"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32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345440</wp:posOffset>
                </wp:positionV>
                <wp:extent cx="7058025" cy="30480"/>
                <wp:effectExtent l="1905" t="635" r="7620" b="6985"/>
                <wp:wrapNone/>
                <wp:docPr id="15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544"/>
                          <a:chExt cx="11115" cy="48"/>
                        </a:xfrm>
                      </wpg:grpSpPr>
                      <wpg:grpSp>
                        <wpg:cNvPr id="155" name="Group 95"/>
                        <wpg:cNvGrpSpPr>
                          <a:grpSpLocks/>
                        </wpg:cNvGrpSpPr>
                        <wpg:grpSpPr bwMode="auto">
                          <a:xfrm>
                            <a:off x="566" y="553"/>
                            <a:ext cx="11098" cy="2"/>
                            <a:chOff x="566" y="553"/>
                            <a:chExt cx="11098" cy="2"/>
                          </a:xfrm>
                        </wpg:grpSpPr>
                        <wps:wsp>
                          <wps:cNvPr id="156" name="Freeform 96"/>
                          <wps:cNvSpPr>
                            <a:spLocks/>
                          </wps:cNvSpPr>
                          <wps:spPr bwMode="auto">
                            <a:xfrm>
                              <a:off x="566" y="55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93"/>
                        <wpg:cNvGrpSpPr>
                          <a:grpSpLocks/>
                        </wpg:cNvGrpSpPr>
                        <wpg:grpSpPr bwMode="auto">
                          <a:xfrm>
                            <a:off x="566" y="584"/>
                            <a:ext cx="11098" cy="2"/>
                            <a:chOff x="566" y="584"/>
                            <a:chExt cx="11098" cy="2"/>
                          </a:xfrm>
                        </wpg:grpSpPr>
                        <wps:wsp>
                          <wps:cNvPr id="158" name="Freeform 94"/>
                          <wps:cNvSpPr>
                            <a:spLocks/>
                          </wps:cNvSpPr>
                          <wps:spPr bwMode="auto">
                            <a:xfrm>
                              <a:off x="566" y="5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D9B27F" id="Group 92" o:spid="_x0000_s1026" style="position:absolute;margin-left:27.9pt;margin-top:27.2pt;width:555.75pt;height:2.4pt;z-index:-3148;mso-position-horizontal-relative:page" coordorigin="558,544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">
                <v:group id="Group 95" o:spid="_x0000_s1027" style="position:absolute;left:566;top:553;width:11098;height:2" coordorigin="566,55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96" o:spid="_x0000_s1028" style="position:absolute;left:566;top:55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93" o:spid="_x0000_s1029" style="position:absolute;left:566;top:584;width:11098;height:2" coordorigin="566,5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94" o:spid="_x0000_s1030" style="position:absolute;left:566;top:5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Sep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embe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BD4B03">
        <w:rPr>
          <w:rFonts w:ascii="Arial" w:eastAsia="Arial" w:hAnsi="Arial" w:cs="Arial"/>
          <w:color w:val="323D47"/>
          <w:spacing w:val="10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28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u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ng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.</w:t>
      </w:r>
      <w:proofErr w:type="gramEnd"/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 xml:space="preserve"> w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ill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end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mee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pe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son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Than</w:t>
      </w:r>
      <w:r w:rsidR="002A396C">
        <w:rPr>
          <w:rFonts w:ascii="Arial" w:eastAsia="Arial" w:hAnsi="Arial" w:cs="Arial"/>
          <w:color w:val="323D47"/>
          <w:position w:val="-1"/>
          <w:sz w:val="18"/>
          <w:szCs w:val="18"/>
        </w:rPr>
        <w:t>k</w:t>
      </w:r>
      <w:r w:rsidR="002A396C"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yo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u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pgSz w:w="12240" w:h="15840"/>
          <w:pgMar w:top="660" w:right="540" w:bottom="700" w:left="460" w:header="445" w:footer="515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36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4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15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151" name="Freeform 89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A6D52A" id="Group 88" o:spid="_x0000_s1026" style="position:absolute;margin-left:28.3pt;margin-top:30.55pt;width:77.6pt;height:16.15pt;z-index:-3139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">
                <v:shape id="Freeform 89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#1</w:t>
      </w:r>
      <w:r w:rsidR="002A396C">
        <w:rPr>
          <w:rFonts w:ascii="Arial" w:eastAsia="Arial" w:hAnsi="Arial" w:cs="Arial"/>
          <w:color w:val="323D47"/>
          <w:sz w:val="41"/>
          <w:szCs w:val="41"/>
        </w:rPr>
        <w:t>9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698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AA1545">
      <w:pPr>
        <w:spacing w:before="54" w:after="0" w:line="302" w:lineRule="auto"/>
        <w:ind w:left="106" w:right="55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41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43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6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01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4</w:t>
      </w:r>
    </w:p>
    <w:p w:rsidR="00451558" w:rsidRDefault="00E43DB8">
      <w:pPr>
        <w:spacing w:before="1" w:after="0" w:line="240" w:lineRule="auto"/>
        <w:ind w:left="106" w:right="766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3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14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149" name="Freeform 87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32CE41" id="Group 86" o:spid="_x0000_s1026" style="position:absolute;margin-left:28.3pt;margin-top:20.4pt;width:554.9pt;height:.1pt;z-index:-3146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">
                <v:shape id="Freeform 87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2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4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3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14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147" name="Freeform 8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5EB845" id="Group 84" o:spid="_x0000_s1026" style="position:absolute;margin-left:28.3pt;margin-top:50.5pt;width:554.9pt;height:.1pt;z-index:-3145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">
                <v:shape id="Freeform 8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131D7B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DO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339" w:space="424"/>
            <w:col w:w="547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1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305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5715" r="13335" b="12065"/>
                <wp:wrapNone/>
                <wp:docPr id="14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145" name="Freeform 83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640136" id="Group 82" o:spid="_x0000_s1026" style="position:absolute;margin-left:28.3pt;margin-top:38.05pt;width:554.9pt;height:.1pt;z-index:-3144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">
                <v:shape id="Freeform 83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compa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ve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E43DB8">
      <w:pPr>
        <w:spacing w:after="0" w:line="320" w:lineRule="auto"/>
        <w:ind w:left="106" w:right="19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3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10795" r="13335" b="6985"/>
                <wp:wrapNone/>
                <wp:docPr id="14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143" name="Freeform 81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1DEEA8" id="Group 80" o:spid="_x0000_s1026" style="position:absolute;margin-left:28.3pt;margin-top:38.05pt;width:554.9pt;height:.1pt;z-index:-3143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">
                <v:shape id="Freeform 81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z w:val="18"/>
          <w:szCs w:val="18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cove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ze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rs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ly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coun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ty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re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 w:rsidR="002A396C">
        <w:rPr>
          <w:rFonts w:ascii="Arial" w:eastAsia="Arial" w:hAnsi="Arial" w:cs="Arial"/>
          <w:color w:val="323D47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eas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5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40" w:lineRule="exact"/>
        <w:rPr>
          <w:sz w:val="24"/>
          <w:szCs w:val="24"/>
        </w:rPr>
      </w:pPr>
    </w:p>
    <w:p w:rsidR="00451558" w:rsidRDefault="00E43DB8">
      <w:pPr>
        <w:spacing w:after="0" w:line="320" w:lineRule="auto"/>
        <w:ind w:left="106" w:right="20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3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483235</wp:posOffset>
                </wp:positionV>
                <wp:extent cx="7047230" cy="1270"/>
                <wp:effectExtent l="6985" t="9525" r="13335" b="8255"/>
                <wp:wrapNone/>
                <wp:docPr id="14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61"/>
                          <a:chExt cx="11098" cy="2"/>
                        </a:xfrm>
                      </wpg:grpSpPr>
                      <wps:wsp>
                        <wps:cNvPr id="141" name="Freeform 79"/>
                        <wps:cNvSpPr>
                          <a:spLocks/>
                        </wps:cNvSpPr>
                        <wps:spPr bwMode="auto">
                          <a:xfrm>
                            <a:off x="566" y="7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EEC681" id="Group 78" o:spid="_x0000_s1026" style="position:absolute;margin-left:28.3pt;margin-top:38.05pt;width:554.9pt;height:.1pt;z-index:-3142;mso-position-horizontal-relative:page" coordorigin="566,7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">
                <v:shape id="Freeform 79" o:spid="_x0000_s1027" style="position:absolute;left:566;top:7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nee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in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to</w:t>
      </w:r>
      <w:r w:rsidR="002A396C"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hea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hav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te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whe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y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 w:rsidR="002A396C">
        <w:rPr>
          <w:rFonts w:ascii="Arial" w:eastAsia="Arial" w:hAnsi="Arial" w:cs="Arial"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 w:rsidR="002A396C">
        <w:rPr>
          <w:rFonts w:ascii="Arial" w:eastAsia="Arial" w:hAnsi="Arial" w:cs="Arial"/>
          <w:color w:val="323D47"/>
          <w:sz w:val="18"/>
          <w:szCs w:val="18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z w:val="18"/>
          <w:szCs w:val="18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 w:rsidR="002A396C">
        <w:rPr>
          <w:rFonts w:ascii="Arial" w:eastAsia="Arial" w:hAnsi="Arial" w:cs="Arial"/>
          <w:color w:val="323D47"/>
          <w:sz w:val="18"/>
          <w:szCs w:val="18"/>
        </w:rPr>
        <w:t>ir</w:t>
      </w:r>
      <w:r w:rsidR="002A396C"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18"/>
          <w:szCs w:val="18"/>
        </w:rPr>
        <w:t>compan</w:t>
      </w:r>
      <w:r w:rsidR="002A396C">
        <w:rPr>
          <w:rFonts w:ascii="Arial" w:eastAsia="Arial" w:hAnsi="Arial" w:cs="Arial"/>
          <w:color w:val="323D47"/>
          <w:sz w:val="18"/>
          <w:szCs w:val="18"/>
        </w:rPr>
        <w:t>y</w:t>
      </w:r>
      <w:r w:rsidR="002A396C"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f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m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6" w:after="0" w:line="260" w:lineRule="exact"/>
        <w:rPr>
          <w:sz w:val="26"/>
          <w:szCs w:val="26"/>
        </w:rPr>
      </w:pPr>
    </w:p>
    <w:p w:rsidR="00451558" w:rsidRDefault="002A396C">
      <w:pPr>
        <w:spacing w:after="0" w:line="244" w:lineRule="auto"/>
        <w:ind w:left="106" w:right="59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If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>
        <w:rPr>
          <w:rFonts w:ascii="Arial" w:eastAsia="Arial" w:hAnsi="Arial" w:cs="Arial"/>
          <w:color w:val="323D47"/>
          <w:sz w:val="21"/>
          <w:szCs w:val="21"/>
        </w:rPr>
        <w:t>tify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>
        <w:rPr>
          <w:rFonts w:ascii="Arial" w:eastAsia="Arial" w:hAnsi="Arial" w:cs="Arial"/>
          <w:color w:val="323D47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>
        <w:rPr>
          <w:rFonts w:ascii="Arial" w:eastAsia="Arial" w:hAnsi="Arial" w:cs="Arial"/>
          <w:color w:val="323D47"/>
          <w:sz w:val="21"/>
          <w:szCs w:val="21"/>
        </w:rPr>
        <w:t>m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6" w:after="0" w:line="190" w:lineRule="exact"/>
        <w:rPr>
          <w:sz w:val="19"/>
          <w:szCs w:val="19"/>
        </w:rPr>
      </w:pPr>
    </w:p>
    <w:p w:rsidR="00451558" w:rsidRDefault="002A396C">
      <w:pPr>
        <w:spacing w:after="0" w:line="270" w:lineRule="atLeast"/>
        <w:ind w:left="106" w:right="8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Reques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323D47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ova</w:t>
      </w:r>
      <w:r>
        <w:rPr>
          <w:rFonts w:ascii="Arial" w:eastAsia="Arial" w:hAnsi="Arial" w:cs="Arial"/>
          <w:color w:val="323D47"/>
          <w:sz w:val="18"/>
          <w:szCs w:val="18"/>
        </w:rPr>
        <w:t>ls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te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depend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sam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ak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onge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ssu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ova</w:t>
      </w:r>
      <w:r>
        <w:rPr>
          <w:rFonts w:ascii="Arial" w:eastAsia="Arial" w:hAnsi="Arial" w:cs="Arial"/>
          <w:color w:val="323D47"/>
          <w:sz w:val="18"/>
          <w:szCs w:val="18"/>
        </w:rPr>
        <w:t>ls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needed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6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3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-139065</wp:posOffset>
                </wp:positionV>
                <wp:extent cx="7047230" cy="1270"/>
                <wp:effectExtent l="6985" t="13335" r="13335" b="4445"/>
                <wp:wrapNone/>
                <wp:docPr id="13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19"/>
                          <a:chExt cx="11098" cy="2"/>
                        </a:xfrm>
                      </wpg:grpSpPr>
                      <wps:wsp>
                        <wps:cNvPr id="139" name="Freeform 77"/>
                        <wps:cNvSpPr>
                          <a:spLocks/>
                        </wps:cNvSpPr>
                        <wps:spPr bwMode="auto">
                          <a:xfrm>
                            <a:off x="566" y="-21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A5B0A3" id="Group 76" o:spid="_x0000_s1026" style="position:absolute;margin-left:28.3pt;margin-top:-10.95pt;width:554.9pt;height:.1pt;z-index:-3141;mso-position-horizontal-relative:page" coordorigin="566,-21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">
                <v:shape id="Freeform 77" o:spid="_x0000_s1027" style="position:absolute;left:566;top:-21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12700" r="13335" b="5080"/>
                <wp:wrapNone/>
                <wp:docPr id="13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137" name="Freeform 75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4BC773" id="Group 74" o:spid="_x0000_s1026" style="position:absolute;margin-left:28.3pt;margin-top:50.5pt;width:554.9pt;height:.1pt;z-index:-3140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">
                <v:shape id="Freeform 75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g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40" w:bottom="1340" w:left="460" w:header="720" w:footer="720" w:gutter="0"/>
          <w:cols w:num="2" w:space="720" w:equalWidth="0">
            <w:col w:w="5543" w:space="220"/>
            <w:col w:w="5477"/>
          </w:cols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118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12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a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in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>
        <w:rPr>
          <w:rFonts w:ascii="Arial" w:eastAsia="Arial" w:hAnsi="Arial" w:cs="Arial"/>
          <w:color w:val="323D47"/>
          <w:sz w:val="21"/>
          <w:szCs w:val="21"/>
        </w:rPr>
        <w:t>C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>
        <w:rPr>
          <w:rFonts w:ascii="Arial" w:eastAsia="Arial" w:hAnsi="Arial" w:cs="Arial"/>
          <w:color w:val="323D47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>
        <w:rPr>
          <w:rFonts w:ascii="Arial" w:eastAsia="Arial" w:hAnsi="Arial" w:cs="Arial"/>
          <w:color w:val="323D47"/>
          <w:sz w:val="21"/>
          <w:szCs w:val="21"/>
        </w:rPr>
        <w:t>7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l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GSPD-40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1</w:t>
      </w:r>
    </w:p>
    <w:p w:rsidR="00451558" w:rsidRDefault="002A396C">
      <w:pPr>
        <w:spacing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-</w:t>
      </w:r>
      <w:r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>
        <w:rPr>
          <w:rFonts w:ascii="Arial" w:eastAsia="Arial" w:hAnsi="Arial" w:cs="Arial"/>
          <w:color w:val="323D47"/>
          <w:sz w:val="21"/>
          <w:szCs w:val="21"/>
        </w:rPr>
        <w:t>il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num="2" w:space="720" w:equalWidth="0">
            <w:col w:w="5494" w:space="268"/>
            <w:col w:w="4838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num="2" w:space="720" w:equalWidth="0">
            <w:col w:w="5066" w:space="697"/>
            <w:col w:w="483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accommoda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purchase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>
        <w:rPr>
          <w:rFonts w:ascii="Arial" w:eastAsia="Arial" w:hAnsi="Arial" w:cs="Arial"/>
          <w:color w:val="323D47"/>
          <w:sz w:val="21"/>
          <w:szCs w:val="21"/>
        </w:rPr>
        <w:t>iliti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te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f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lastRenderedPageBreak/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num="2" w:space="720" w:equalWidth="0">
            <w:col w:w="5364" w:space="399"/>
            <w:col w:w="4837"/>
          </w:cols>
        </w:sectPr>
      </w:pPr>
    </w:p>
    <w:p w:rsidR="00451558" w:rsidRDefault="00451558">
      <w:pPr>
        <w:spacing w:before="1" w:after="0" w:line="180" w:lineRule="exact"/>
        <w:rPr>
          <w:sz w:val="18"/>
          <w:szCs w:val="18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45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2A396C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1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Supp</w:t>
      </w:r>
      <w:r>
        <w:rPr>
          <w:rFonts w:ascii="Arial" w:eastAsia="Arial" w:hAnsi="Arial" w:cs="Arial"/>
          <w:color w:val="323D47"/>
          <w:sz w:val="18"/>
          <w:szCs w:val="18"/>
        </w:rPr>
        <w:t>li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n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change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shou</w:t>
      </w:r>
      <w:r>
        <w:rPr>
          <w:rFonts w:ascii="Arial" w:eastAsia="Arial" w:hAnsi="Arial" w:cs="Arial"/>
          <w:color w:val="323D47"/>
          <w:sz w:val="18"/>
          <w:szCs w:val="18"/>
        </w:rPr>
        <w:t>ld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323D47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ith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be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oceed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ng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num="2" w:space="720" w:equalWidth="0">
            <w:col w:w="5104" w:space="659"/>
            <w:col w:w="4837"/>
          </w:cols>
        </w:sectPr>
      </w:pPr>
    </w:p>
    <w:p w:rsidR="00451558" w:rsidRDefault="00E43DB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4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2555875</wp:posOffset>
                </wp:positionV>
                <wp:extent cx="7047230" cy="1270"/>
                <wp:effectExtent l="6985" t="12700" r="13335" b="5080"/>
                <wp:wrapNone/>
                <wp:docPr id="13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25"/>
                          <a:chExt cx="11098" cy="2"/>
                        </a:xfrm>
                      </wpg:grpSpPr>
                      <wps:wsp>
                        <wps:cNvPr id="135" name="Freeform 73"/>
                        <wps:cNvSpPr>
                          <a:spLocks/>
                        </wps:cNvSpPr>
                        <wps:spPr bwMode="auto">
                          <a:xfrm>
                            <a:off x="566" y="4025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DABCF7" id="Group 72" o:spid="_x0000_s1026" style="position:absolute;margin-left:28.3pt;margin-top:201.25pt;width:554.9pt;height:.1pt;z-index:-3138;mso-position-horizontal-relative:page;mso-position-vertical-relative:page" coordorigin="566,4025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npYgMAAOs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">
                <v:shape id="Freeform 73" o:spid="_x0000_s1027" style="position:absolute;left:566;top:402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3492500</wp:posOffset>
                </wp:positionV>
                <wp:extent cx="7047230" cy="1270"/>
                <wp:effectExtent l="6985" t="6350" r="13335" b="11430"/>
                <wp:wrapNone/>
                <wp:docPr id="13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500"/>
                          <a:chExt cx="11098" cy="2"/>
                        </a:xfrm>
                      </wpg:grpSpPr>
                      <wps:wsp>
                        <wps:cNvPr id="133" name="Freeform 71"/>
                        <wps:cNvSpPr>
                          <a:spLocks/>
                        </wps:cNvSpPr>
                        <wps:spPr bwMode="auto">
                          <a:xfrm>
                            <a:off x="566" y="550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733333" id="Group 70" o:spid="_x0000_s1026" style="position:absolute;margin-left:28.3pt;margin-top:275pt;width:554.9pt;height:.1pt;z-index:-3137;mso-position-horizontal-relative:page;mso-position-vertical-relative:page" coordorigin="566,550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">
                <v:shape id="Freeform 71" o:spid="_x0000_s1027" style="position:absolute;left:566;top:550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4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4580255</wp:posOffset>
                </wp:positionV>
                <wp:extent cx="7058025" cy="30480"/>
                <wp:effectExtent l="1905" t="8255" r="7620" b="8890"/>
                <wp:wrapNone/>
                <wp:docPr id="12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7213"/>
                          <a:chExt cx="11115" cy="48"/>
                        </a:xfrm>
                      </wpg:grpSpPr>
                      <wpg:grpSp>
                        <wpg:cNvPr id="128" name="Group 68"/>
                        <wpg:cNvGrpSpPr>
                          <a:grpSpLocks/>
                        </wpg:cNvGrpSpPr>
                        <wpg:grpSpPr bwMode="auto">
                          <a:xfrm>
                            <a:off x="566" y="7222"/>
                            <a:ext cx="11098" cy="2"/>
                            <a:chOff x="566" y="7222"/>
                            <a:chExt cx="11098" cy="2"/>
                          </a:xfrm>
                        </wpg:grpSpPr>
                        <wps:wsp>
                          <wps:cNvPr id="129" name="Freeform 69"/>
                          <wps:cNvSpPr>
                            <a:spLocks/>
                          </wps:cNvSpPr>
                          <wps:spPr bwMode="auto">
                            <a:xfrm>
                              <a:off x="566" y="7222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66"/>
                        <wpg:cNvGrpSpPr>
                          <a:grpSpLocks/>
                        </wpg:cNvGrpSpPr>
                        <wpg:grpSpPr bwMode="auto">
                          <a:xfrm>
                            <a:off x="566" y="7253"/>
                            <a:ext cx="11098" cy="2"/>
                            <a:chOff x="566" y="7253"/>
                            <a:chExt cx="11098" cy="2"/>
                          </a:xfrm>
                        </wpg:grpSpPr>
                        <wps:wsp>
                          <wps:cNvPr id="131" name="Freeform 67"/>
                          <wps:cNvSpPr>
                            <a:spLocks/>
                          </wps:cNvSpPr>
                          <wps:spPr bwMode="auto">
                            <a:xfrm>
                              <a:off x="566" y="725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BCFE06" id="Group 65" o:spid="_x0000_s1026" style="position:absolute;margin-left:27.9pt;margin-top:360.65pt;width:555.75pt;height:2.4pt;z-index:-3136;mso-position-horizontal-relative:page;mso-position-vertical-relative:page" coordorigin="558,7213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">
                <v:group id="Group 68" o:spid="_x0000_s1027" style="position:absolute;left:566;top:7222;width:11098;height:2" coordorigin="566,7222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69" o:spid="_x0000_s1028" style="position:absolute;left:566;top:7222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66" o:spid="_x0000_s1029" style="position:absolute;left:566;top:7253;width:11098;height:2" coordorigin="566,725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67" o:spid="_x0000_s1030" style="position:absolute;left:566;top:725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5942330</wp:posOffset>
                </wp:positionV>
                <wp:extent cx="7047230" cy="1270"/>
                <wp:effectExtent l="6985" t="8255" r="13335" b="9525"/>
                <wp:wrapNone/>
                <wp:docPr id="12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358"/>
                          <a:chExt cx="11098" cy="2"/>
                        </a:xfrm>
                      </wpg:grpSpPr>
                      <wps:wsp>
                        <wps:cNvPr id="126" name="Freeform 64"/>
                        <wps:cNvSpPr>
                          <a:spLocks/>
                        </wps:cNvSpPr>
                        <wps:spPr bwMode="auto">
                          <a:xfrm>
                            <a:off x="566" y="935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FE929F" id="Group 63" o:spid="_x0000_s1026" style="position:absolute;margin-left:28.3pt;margin-top:467.9pt;width:554.9pt;height:.1pt;z-index:-3135;mso-position-horizontal-relative:page;mso-position-vertical-relative:page" coordorigin="566,935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">
                <v:shape id="Freeform 64" o:spid="_x0000_s1027" style="position:absolute;left:566;top:935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7308850</wp:posOffset>
                </wp:positionV>
                <wp:extent cx="7047230" cy="1270"/>
                <wp:effectExtent l="6985" t="12700" r="13335" b="5080"/>
                <wp:wrapNone/>
                <wp:docPr id="123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1510"/>
                          <a:chExt cx="11098" cy="2"/>
                        </a:xfrm>
                      </wpg:grpSpPr>
                      <wps:wsp>
                        <wps:cNvPr id="124" name="Freeform 62"/>
                        <wps:cNvSpPr>
                          <a:spLocks/>
                        </wps:cNvSpPr>
                        <wps:spPr bwMode="auto">
                          <a:xfrm>
                            <a:off x="566" y="115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A1212B" id="Group 61" o:spid="_x0000_s1026" style="position:absolute;margin-left:28.3pt;margin-top:575.5pt;width:554.9pt;height:.1pt;z-index:-3134;mso-position-horizontal-relative:page;mso-position-vertical-relative:page" coordorigin="566,115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">
                <v:shape id="Freeform 62" o:spid="_x0000_s1027" style="position:absolute;left:566;top:115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8246110</wp:posOffset>
                </wp:positionV>
                <wp:extent cx="7047230" cy="1270"/>
                <wp:effectExtent l="6985" t="6985" r="13335" b="10795"/>
                <wp:wrapNone/>
                <wp:docPr id="121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2986"/>
                          <a:chExt cx="11098" cy="2"/>
                        </a:xfrm>
                      </wpg:grpSpPr>
                      <wps:wsp>
                        <wps:cNvPr id="122" name="Freeform 60"/>
                        <wps:cNvSpPr>
                          <a:spLocks/>
                        </wps:cNvSpPr>
                        <wps:spPr bwMode="auto">
                          <a:xfrm>
                            <a:off x="566" y="1298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F84D0F" id="Group 59" o:spid="_x0000_s1026" style="position:absolute;margin-left:28.3pt;margin-top:649.3pt;width:554.9pt;height:.1pt;z-index:-3133;mso-position-horizontal-relative:page;mso-position-vertical-relative:page" coordorigin="566,1298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">
                <v:shape id="Freeform 60" o:spid="_x0000_s1027" style="position:absolute;left:566;top:1298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4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9182735</wp:posOffset>
                </wp:positionV>
                <wp:extent cx="7047230" cy="1270"/>
                <wp:effectExtent l="6985" t="10160" r="13335" b="7620"/>
                <wp:wrapNone/>
                <wp:docPr id="11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4461"/>
                          <a:chExt cx="11098" cy="2"/>
                        </a:xfrm>
                      </wpg:grpSpPr>
                      <wps:wsp>
                        <wps:cNvPr id="120" name="Freeform 58"/>
                        <wps:cNvSpPr>
                          <a:spLocks/>
                        </wps:cNvSpPr>
                        <wps:spPr bwMode="auto">
                          <a:xfrm>
                            <a:off x="566" y="1446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1"/>
                                </a:moveTo>
                                <a:lnTo>
                                  <a:pt x="11098" y="1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479F02" id="Group 57" o:spid="_x0000_s1026" style="position:absolute;margin-left:28.3pt;margin-top:723.05pt;width:554.9pt;height:.1pt;z-index:-3132;mso-position-horizontal-relative:page;mso-position-vertical-relative:page" coordorigin="566,1446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">
                <v:shape id="Freeform 58" o:spid="_x0000_s1027" style="position:absolute;left:566;top:1446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" path="m,1r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2A396C">
      <w:pPr>
        <w:spacing w:before="37" w:after="0" w:line="240" w:lineRule="auto"/>
        <w:ind w:left="106" w:right="45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74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2A396C">
      <w:pPr>
        <w:spacing w:before="4" w:after="0" w:line="244" w:lineRule="auto"/>
        <w:ind w:left="106" w:right="574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118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/>
        <w:sectPr w:rsidR="00451558">
          <w:pgSz w:w="12240" w:h="15840"/>
          <w:pgMar w:top="660" w:right="920" w:bottom="700" w:left="460" w:header="445" w:footer="515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r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9" w:after="0" w:line="320" w:lineRule="auto"/>
        <w:ind w:right="3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):</w:t>
      </w:r>
    </w:p>
    <w:p w:rsidR="00451558" w:rsidRDefault="002A396C">
      <w:pPr>
        <w:spacing w:before="2" w:after="0" w:line="320" w:lineRule="auto"/>
        <w:ind w:right="2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sz w:val="18"/>
          <w:szCs w:val="18"/>
        </w:rPr>
        <w:t>Th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spec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cond</w:t>
      </w:r>
      <w:r>
        <w:rPr>
          <w:rFonts w:ascii="Arial" w:eastAsia="Arial" w:hAnsi="Arial" w:cs="Arial"/>
          <w:color w:val="323D47"/>
          <w:sz w:val="18"/>
          <w:szCs w:val="18"/>
        </w:rPr>
        <w:t>iti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ly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DOR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ewe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add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</w:t>
      </w:r>
      <w:r>
        <w:rPr>
          <w:rFonts w:ascii="Arial" w:eastAsia="Arial" w:hAnsi="Arial" w:cs="Arial"/>
          <w:color w:val="323D47"/>
          <w:sz w:val="18"/>
          <w:szCs w:val="18"/>
        </w:rPr>
        <w:t>ry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mo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pos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r.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It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sz w:val="18"/>
          <w:szCs w:val="18"/>
        </w:rPr>
        <w:t>tri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becaus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eques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sz w:val="18"/>
          <w:szCs w:val="18"/>
        </w:rPr>
        <w:t>rti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cu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wan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till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to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ocu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documen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ir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d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easonab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some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me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secon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quo</w:t>
      </w:r>
      <w:r>
        <w:rPr>
          <w:rFonts w:ascii="Arial" w:eastAsia="Arial" w:hAnsi="Arial" w:cs="Arial"/>
          <w:color w:val="323D47"/>
          <w:sz w:val="18"/>
          <w:szCs w:val="18"/>
        </w:rPr>
        <w:t>te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owes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ecommende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e</w:t>
      </w:r>
    </w:p>
    <w:p w:rsidR="00451558" w:rsidRDefault="002A396C">
      <w:pPr>
        <w:spacing w:before="2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proofErr w:type="gramEnd"/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buye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ts</w:t>
      </w:r>
    </w:p>
    <w:p w:rsidR="00451558" w:rsidRDefault="002A396C">
      <w:pPr>
        <w:spacing w:before="69" w:after="0" w:line="204" w:lineRule="exact"/>
        <w:ind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re</w:t>
      </w:r>
      <w:proofErr w:type="gramEnd"/>
      <w:r>
        <w:rPr>
          <w:rFonts w:ascii="Arial" w:eastAsia="Arial" w:hAnsi="Arial" w:cs="Arial"/>
          <w:color w:val="323D47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fr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pa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rt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323D4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oduc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20" w:bottom="1340" w:left="460" w:header="720" w:footer="720" w:gutter="0"/>
          <w:cols w:num="2" w:space="720" w:equalWidth="0">
            <w:col w:w="5127" w:space="636"/>
            <w:col w:w="509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80" w:lineRule="exact"/>
        <w:rPr>
          <w:sz w:val="28"/>
          <w:szCs w:val="28"/>
        </w:rPr>
      </w:pPr>
    </w:p>
    <w:p w:rsidR="00451558" w:rsidRDefault="00451558">
      <w:pPr>
        <w:spacing w:after="0"/>
        <w:sectPr w:rsidR="00451558">
          <w:type w:val="continuous"/>
          <w:pgSz w:w="12240" w:h="15840"/>
          <w:pgMar w:top="660" w:right="920" w:bottom="1340" w:left="460" w:header="720" w:footer="720" w:gutter="0"/>
          <w:cols w:space="720"/>
        </w:sectPr>
      </w:pPr>
    </w:p>
    <w:p w:rsidR="00451558" w:rsidRDefault="002A396C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lastRenderedPageBreak/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le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lastRenderedPageBreak/>
        <w:t>Ye</w:t>
      </w:r>
      <w:r>
        <w:rPr>
          <w:rFonts w:ascii="Arial" w:eastAsia="Arial" w:hAnsi="Arial" w:cs="Arial"/>
          <w:b/>
          <w:bCs/>
          <w:color w:val="323D47"/>
          <w:spacing w:val="-5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,</w:t>
      </w:r>
    </w:p>
    <w:p w:rsidR="00451558" w:rsidRDefault="002A396C">
      <w:pPr>
        <w:spacing w:before="6" w:after="0" w:line="270" w:lineRule="atLeast"/>
        <w:ind w:right="6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yo</w:t>
      </w:r>
      <w:r>
        <w:rPr>
          <w:rFonts w:ascii="Arial" w:eastAsia="Arial" w:hAnsi="Arial" w:cs="Arial"/>
          <w:color w:val="323D47"/>
          <w:sz w:val="18"/>
          <w:szCs w:val="18"/>
        </w:rPr>
        <w:t>u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answe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'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Yes</w:t>
      </w:r>
      <w:r>
        <w:rPr>
          <w:rFonts w:ascii="Arial" w:eastAsia="Arial" w:hAnsi="Arial" w:cs="Arial"/>
          <w:color w:val="323D47"/>
          <w:sz w:val="18"/>
          <w:szCs w:val="18"/>
        </w:rPr>
        <w:t>',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eas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commen</w:t>
      </w:r>
      <w:r>
        <w:rPr>
          <w:rFonts w:ascii="Arial" w:eastAsia="Arial" w:hAnsi="Arial" w:cs="Arial"/>
          <w:color w:val="323D47"/>
          <w:sz w:val="18"/>
          <w:szCs w:val="18"/>
        </w:rPr>
        <w:t>ts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(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You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r 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espons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ow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max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mu</w:t>
      </w:r>
      <w:r>
        <w:rPr>
          <w:rFonts w:ascii="Arial" w:eastAsia="Arial" w:hAnsi="Arial" w:cs="Arial"/>
          <w:color w:val="323D47"/>
          <w:sz w:val="18"/>
          <w:szCs w:val="18"/>
        </w:rPr>
        <w:t>m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30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cha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):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ns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uc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s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an</w:t>
      </w:r>
      <w:r>
        <w:rPr>
          <w:rFonts w:ascii="Arial" w:eastAsia="Arial" w:hAnsi="Arial" w:cs="Arial"/>
          <w:color w:val="323D47"/>
          <w:sz w:val="18"/>
          <w:szCs w:val="18"/>
        </w:rPr>
        <w:t>d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ma</w:t>
      </w:r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ho</w:t>
      </w:r>
      <w:r>
        <w:rPr>
          <w:rFonts w:ascii="Arial" w:eastAsia="Arial" w:hAnsi="Arial" w:cs="Arial"/>
          <w:color w:val="323D47"/>
          <w:sz w:val="18"/>
          <w:szCs w:val="18"/>
        </w:rPr>
        <w:t>w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oye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te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need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secu</w:t>
      </w:r>
      <w:r>
        <w:rPr>
          <w:rFonts w:ascii="Arial" w:eastAsia="Arial" w:hAnsi="Arial" w:cs="Arial"/>
          <w:color w:val="323D47"/>
          <w:sz w:val="18"/>
          <w:szCs w:val="18"/>
        </w:rPr>
        <w:t>re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suc</w:t>
      </w:r>
      <w:r>
        <w:rPr>
          <w:rFonts w:ascii="Arial" w:eastAsia="Arial" w:hAnsi="Arial" w:cs="Arial"/>
          <w:color w:val="323D47"/>
          <w:sz w:val="18"/>
          <w:szCs w:val="18"/>
        </w:rPr>
        <w:t>h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veh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ava</w:t>
      </w:r>
      <w:r>
        <w:rPr>
          <w:rFonts w:ascii="Arial" w:eastAsia="Arial" w:hAnsi="Arial" w:cs="Arial"/>
          <w:color w:val="323D47"/>
          <w:sz w:val="18"/>
          <w:szCs w:val="18"/>
        </w:rPr>
        <w:t>il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</w:t>
      </w:r>
      <w:r>
        <w:rPr>
          <w:rFonts w:ascii="Arial" w:eastAsia="Arial" w:hAnsi="Arial" w:cs="Arial"/>
          <w:color w:val="323D47"/>
          <w:sz w:val="18"/>
          <w:szCs w:val="18"/>
        </w:rPr>
        <w:t>le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h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oug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h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con</w:t>
      </w:r>
      <w:r>
        <w:rPr>
          <w:rFonts w:ascii="Arial" w:eastAsia="Arial" w:hAnsi="Arial" w:cs="Arial"/>
          <w:color w:val="323D47"/>
          <w:sz w:val="18"/>
          <w:szCs w:val="18"/>
        </w:rPr>
        <w:t>tr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ca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323D47"/>
          <w:sz w:val="18"/>
          <w:szCs w:val="18"/>
        </w:rPr>
        <w:t>o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abou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it.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20" w:bottom="1340" w:left="460" w:header="720" w:footer="720" w:gutter="0"/>
          <w:cols w:num="2" w:space="720" w:equalWidth="0">
            <w:col w:w="5377" w:space="386"/>
            <w:col w:w="5097"/>
          </w:cols>
        </w:sectPr>
      </w:pPr>
    </w:p>
    <w:p w:rsidR="00451558" w:rsidRDefault="00E43DB8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4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3297555</wp:posOffset>
                </wp:positionV>
                <wp:extent cx="7047230" cy="1270"/>
                <wp:effectExtent l="6985" t="11430" r="13335" b="6350"/>
                <wp:wrapNone/>
                <wp:docPr id="117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5193"/>
                          <a:chExt cx="11098" cy="2"/>
                        </a:xfrm>
                      </wpg:grpSpPr>
                      <wps:wsp>
                        <wps:cNvPr id="118" name="Freeform 56"/>
                        <wps:cNvSpPr>
                          <a:spLocks/>
                        </wps:cNvSpPr>
                        <wps:spPr bwMode="auto">
                          <a:xfrm>
                            <a:off x="566" y="519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A1C53" id="Group 55" o:spid="_x0000_s1026" style="position:absolute;margin-left:28.3pt;margin-top:259.65pt;width:554.9pt;height:.1pt;z-index:-3131;mso-position-horizontal-relative:page;mso-position-vertical-relative:page" coordorigin="566,519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">
                <v:shape id="Freeform 56" o:spid="_x0000_s1027" style="position:absolute;left:566;top:519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5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4664075</wp:posOffset>
                </wp:positionV>
                <wp:extent cx="7047230" cy="1270"/>
                <wp:effectExtent l="6985" t="6350" r="13335" b="11430"/>
                <wp:wrapNone/>
                <wp:docPr id="11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7345"/>
                          <a:chExt cx="11098" cy="2"/>
                        </a:xfrm>
                      </wpg:grpSpPr>
                      <wps:wsp>
                        <wps:cNvPr id="116" name="Freeform 54"/>
                        <wps:cNvSpPr>
                          <a:spLocks/>
                        </wps:cNvSpPr>
                        <wps:spPr bwMode="auto">
                          <a:xfrm>
                            <a:off x="566" y="7345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C550CD" id="Group 53" o:spid="_x0000_s1026" style="position:absolute;margin-left:28.3pt;margin-top:367.25pt;width:554.9pt;height:.1pt;z-index:-3130;mso-position-horizontal-relative:page;mso-position-vertical-relative:page" coordorigin="566,7345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">
                <v:shape id="Freeform 54" o:spid="_x0000_s1027" style="position:absolute;left:566;top:734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51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5146675</wp:posOffset>
                </wp:positionV>
                <wp:extent cx="7058025" cy="30480"/>
                <wp:effectExtent l="1905" t="3175" r="7620" b="4445"/>
                <wp:wrapNone/>
                <wp:docPr id="11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8105"/>
                          <a:chExt cx="11115" cy="48"/>
                        </a:xfrm>
                      </wpg:grpSpPr>
                      <wpg:grpSp>
                        <wpg:cNvPr id="111" name="Group 51"/>
                        <wpg:cNvGrpSpPr>
                          <a:grpSpLocks/>
                        </wpg:cNvGrpSpPr>
                        <wpg:grpSpPr bwMode="auto">
                          <a:xfrm>
                            <a:off x="566" y="8113"/>
                            <a:ext cx="11098" cy="2"/>
                            <a:chOff x="566" y="8113"/>
                            <a:chExt cx="11098" cy="2"/>
                          </a:xfrm>
                        </wpg:grpSpPr>
                        <wps:wsp>
                          <wps:cNvPr id="112" name="Freeform 52"/>
                          <wps:cNvSpPr>
                            <a:spLocks/>
                          </wps:cNvSpPr>
                          <wps:spPr bwMode="auto">
                            <a:xfrm>
                              <a:off x="566" y="8113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49"/>
                        <wpg:cNvGrpSpPr>
                          <a:grpSpLocks/>
                        </wpg:cNvGrpSpPr>
                        <wpg:grpSpPr bwMode="auto">
                          <a:xfrm>
                            <a:off x="566" y="8144"/>
                            <a:ext cx="11098" cy="2"/>
                            <a:chOff x="566" y="8144"/>
                            <a:chExt cx="11098" cy="2"/>
                          </a:xfrm>
                        </wpg:grpSpPr>
                        <wps:wsp>
                          <wps:cNvPr id="114" name="Freeform 50"/>
                          <wps:cNvSpPr>
                            <a:spLocks/>
                          </wps:cNvSpPr>
                          <wps:spPr bwMode="auto">
                            <a:xfrm>
                              <a:off x="566" y="814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C99724" id="Group 48" o:spid="_x0000_s1026" style="position:absolute;margin-left:27.9pt;margin-top:405.25pt;width:555.75pt;height:2.4pt;z-index:-3129;mso-position-horizontal-relative:page;mso-position-vertical-relative:page" coordorigin="558,810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">
                <v:group id="Group 51" o:spid="_x0000_s1027" style="position:absolute;left:566;top:8113;width:11098;height:2" coordorigin="566,8113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2" o:spid="_x0000_s1028" style="position:absolute;left:566;top:811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49" o:spid="_x0000_s1029" style="position:absolute;left:566;top:8144;width:11098;height:2" coordorigin="566,814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50" o:spid="_x0000_s1030" style="position:absolute;left:566;top:814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33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6059805</wp:posOffset>
                </wp:positionV>
                <wp:extent cx="7047230" cy="1270"/>
                <wp:effectExtent l="6985" t="11430" r="13335" b="6350"/>
                <wp:wrapNone/>
                <wp:docPr id="10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543"/>
                          <a:chExt cx="11098" cy="2"/>
                        </a:xfrm>
                      </wpg:grpSpPr>
                      <wps:wsp>
                        <wps:cNvPr id="109" name="Freeform 47"/>
                        <wps:cNvSpPr>
                          <a:spLocks/>
                        </wps:cNvSpPr>
                        <wps:spPr bwMode="auto">
                          <a:xfrm>
                            <a:off x="566" y="954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E5F6B1" id="Group 46" o:spid="_x0000_s1026" style="position:absolute;margin-left:28.3pt;margin-top:477.15pt;width:554.9pt;height:.1pt;z-index:-3128;mso-position-horizontal-relative:page;mso-position-vertical-relative:page" coordorigin="566,954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">
                <v:shape id="Freeform 47" o:spid="_x0000_s1027" style="position:absolute;left:566;top:954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451558">
      <w:pPr>
        <w:spacing w:before="16" w:after="0" w:line="280" w:lineRule="exact"/>
        <w:rPr>
          <w:sz w:val="28"/>
          <w:szCs w:val="28"/>
        </w:rPr>
      </w:pPr>
    </w:p>
    <w:p w:rsidR="00451558" w:rsidRDefault="002A396C">
      <w:pPr>
        <w:tabs>
          <w:tab w:val="left" w:pos="5760"/>
        </w:tabs>
        <w:spacing w:before="37" w:after="0" w:line="238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position w:val="-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position w:val="-1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position w:val="-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>?</w:t>
      </w:r>
      <w:r>
        <w:rPr>
          <w:rFonts w:ascii="Arial" w:eastAsia="Arial" w:hAnsi="Arial" w:cs="Arial"/>
          <w:color w:val="323D47"/>
          <w:spacing w:val="-3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position w:val="-1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position w:val="-1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position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position w:val="-1"/>
          <w:sz w:val="18"/>
          <w:szCs w:val="18"/>
        </w:rPr>
        <w:t>n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9" w:after="0" w:line="200" w:lineRule="exact"/>
        <w:rPr>
          <w:sz w:val="20"/>
          <w:szCs w:val="20"/>
        </w:rPr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5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Responden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sk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ppe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6A777E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6A777E"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6A777E"/>
          <w:sz w:val="18"/>
          <w:szCs w:val="18"/>
        </w:rPr>
        <w:t>is</w:t>
      </w:r>
      <w:r>
        <w:rPr>
          <w:rFonts w:ascii="Arial" w:eastAsia="Arial" w:hAnsi="Arial" w:cs="Arial"/>
          <w:b/>
          <w:bCs/>
          <w:color w:val="6A777E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ques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6A777E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6A777E"/>
          <w:w w:val="101"/>
          <w:sz w:val="18"/>
          <w:szCs w:val="18"/>
        </w:rPr>
        <w:t>n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920" w:bottom="1340" w:left="460" w:header="720" w:footer="720" w:gutter="0"/>
          <w:cols w:space="720"/>
        </w:sectPr>
      </w:pPr>
    </w:p>
    <w:p w:rsidR="00451558" w:rsidRDefault="00451558">
      <w:pPr>
        <w:spacing w:before="8" w:after="0" w:line="140" w:lineRule="exact"/>
        <w:rPr>
          <w:sz w:val="14"/>
          <w:szCs w:val="14"/>
        </w:rPr>
      </w:pPr>
    </w:p>
    <w:p w:rsidR="00451558" w:rsidRDefault="00E43DB8">
      <w:pPr>
        <w:spacing w:before="11" w:after="0" w:line="240" w:lineRule="auto"/>
        <w:ind w:left="106" w:right="10401"/>
        <w:jc w:val="both"/>
        <w:rPr>
          <w:rFonts w:ascii="Arial" w:eastAsia="Arial" w:hAnsi="Arial" w:cs="Arial"/>
          <w:sz w:val="41"/>
          <w:szCs w:val="4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387985</wp:posOffset>
                </wp:positionV>
                <wp:extent cx="985520" cy="205105"/>
                <wp:effectExtent l="6985" t="5715" r="7620" b="8255"/>
                <wp:wrapNone/>
                <wp:docPr id="10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5520" cy="205105"/>
                          <a:chOff x="566" y="611"/>
                          <a:chExt cx="1552" cy="323"/>
                        </a:xfrm>
                      </wpg:grpSpPr>
                      <wps:wsp>
                        <wps:cNvPr id="107" name="Freeform 45"/>
                        <wps:cNvSpPr>
                          <a:spLocks/>
                        </wps:cNvSpPr>
                        <wps:spPr bwMode="auto">
                          <a:xfrm>
                            <a:off x="566" y="611"/>
                            <a:ext cx="1552" cy="323"/>
                          </a:xfrm>
                          <a:custGeom>
                            <a:avLst/>
                            <a:gdLst>
                              <a:gd name="T0" fmla="+- 0 2073 566"/>
                              <a:gd name="T1" fmla="*/ T0 w 1552"/>
                              <a:gd name="T2" fmla="+- 0 611 611"/>
                              <a:gd name="T3" fmla="*/ 611 h 323"/>
                              <a:gd name="T4" fmla="+- 0 2094 566"/>
                              <a:gd name="T5" fmla="*/ T4 w 1552"/>
                              <a:gd name="T6" fmla="+- 0 616 611"/>
                              <a:gd name="T7" fmla="*/ 616 h 323"/>
                              <a:gd name="T8" fmla="+- 0 2110 566"/>
                              <a:gd name="T9" fmla="*/ T8 w 1552"/>
                              <a:gd name="T10" fmla="+- 0 630 611"/>
                              <a:gd name="T11" fmla="*/ 630 h 323"/>
                              <a:gd name="T12" fmla="+- 0 2118 566"/>
                              <a:gd name="T13" fmla="*/ T12 w 1552"/>
                              <a:gd name="T14" fmla="+- 0 651 611"/>
                              <a:gd name="T15" fmla="*/ 651 h 323"/>
                              <a:gd name="T16" fmla="+- 0 2119 566"/>
                              <a:gd name="T17" fmla="*/ T16 w 1552"/>
                              <a:gd name="T18" fmla="+- 0 887 611"/>
                              <a:gd name="T19" fmla="*/ 887 h 323"/>
                              <a:gd name="T20" fmla="+- 0 2113 566"/>
                              <a:gd name="T21" fmla="*/ T20 w 1552"/>
                              <a:gd name="T22" fmla="+- 0 909 611"/>
                              <a:gd name="T23" fmla="*/ 909 h 323"/>
                              <a:gd name="T24" fmla="+- 0 2099 566"/>
                              <a:gd name="T25" fmla="*/ T24 w 1552"/>
                              <a:gd name="T26" fmla="+- 0 925 611"/>
                              <a:gd name="T27" fmla="*/ 925 h 323"/>
                              <a:gd name="T28" fmla="+- 0 2079 566"/>
                              <a:gd name="T29" fmla="*/ T28 w 1552"/>
                              <a:gd name="T30" fmla="+- 0 933 611"/>
                              <a:gd name="T31" fmla="*/ 933 h 323"/>
                              <a:gd name="T32" fmla="+- 0 613 566"/>
                              <a:gd name="T33" fmla="*/ T32 w 1552"/>
                              <a:gd name="T34" fmla="+- 0 934 611"/>
                              <a:gd name="T35" fmla="*/ 934 h 323"/>
                              <a:gd name="T36" fmla="+- 0 591 566"/>
                              <a:gd name="T37" fmla="*/ T36 w 1552"/>
                              <a:gd name="T38" fmla="+- 0 928 611"/>
                              <a:gd name="T39" fmla="*/ 928 h 323"/>
                              <a:gd name="T40" fmla="+- 0 575 566"/>
                              <a:gd name="T41" fmla="*/ T40 w 1552"/>
                              <a:gd name="T42" fmla="+- 0 914 611"/>
                              <a:gd name="T43" fmla="*/ 914 h 323"/>
                              <a:gd name="T44" fmla="+- 0 567 566"/>
                              <a:gd name="T45" fmla="*/ T44 w 1552"/>
                              <a:gd name="T46" fmla="+- 0 893 611"/>
                              <a:gd name="T47" fmla="*/ 893 h 323"/>
                              <a:gd name="T48" fmla="+- 0 566 566"/>
                              <a:gd name="T49" fmla="*/ T48 w 1552"/>
                              <a:gd name="T50" fmla="+- 0 657 611"/>
                              <a:gd name="T51" fmla="*/ 657 h 323"/>
                              <a:gd name="T52" fmla="+- 0 572 566"/>
                              <a:gd name="T53" fmla="*/ T52 w 1552"/>
                              <a:gd name="T54" fmla="+- 0 635 611"/>
                              <a:gd name="T55" fmla="*/ 635 h 323"/>
                              <a:gd name="T56" fmla="+- 0 586 566"/>
                              <a:gd name="T57" fmla="*/ T56 w 1552"/>
                              <a:gd name="T58" fmla="+- 0 619 611"/>
                              <a:gd name="T59" fmla="*/ 619 h 323"/>
                              <a:gd name="T60" fmla="+- 0 607 566"/>
                              <a:gd name="T61" fmla="*/ T60 w 1552"/>
                              <a:gd name="T62" fmla="+- 0 611 611"/>
                              <a:gd name="T63" fmla="*/ 611 h 323"/>
                              <a:gd name="T64" fmla="+- 0 612 566"/>
                              <a:gd name="T65" fmla="*/ T64 w 1552"/>
                              <a:gd name="T66" fmla="+- 0 611 611"/>
                              <a:gd name="T67" fmla="*/ 611 h 323"/>
                              <a:gd name="T68" fmla="+- 0 2073 566"/>
                              <a:gd name="T69" fmla="*/ T68 w 1552"/>
                              <a:gd name="T70" fmla="+- 0 611 611"/>
                              <a:gd name="T71" fmla="*/ 611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52" h="323">
                                <a:moveTo>
                                  <a:pt x="1507" y="0"/>
                                </a:moveTo>
                                <a:lnTo>
                                  <a:pt x="1528" y="5"/>
                                </a:lnTo>
                                <a:lnTo>
                                  <a:pt x="1544" y="19"/>
                                </a:lnTo>
                                <a:lnTo>
                                  <a:pt x="1552" y="40"/>
                                </a:lnTo>
                                <a:lnTo>
                                  <a:pt x="1553" y="276"/>
                                </a:lnTo>
                                <a:lnTo>
                                  <a:pt x="1547" y="298"/>
                                </a:lnTo>
                                <a:lnTo>
                                  <a:pt x="1533" y="314"/>
                                </a:lnTo>
                                <a:lnTo>
                                  <a:pt x="1513" y="322"/>
                                </a:lnTo>
                                <a:lnTo>
                                  <a:pt x="47" y="323"/>
                                </a:lnTo>
                                <a:lnTo>
                                  <a:pt x="25" y="317"/>
                                </a:lnTo>
                                <a:lnTo>
                                  <a:pt x="9" y="303"/>
                                </a:lnTo>
                                <a:lnTo>
                                  <a:pt x="1" y="282"/>
                                </a:lnTo>
                                <a:lnTo>
                                  <a:pt x="0" y="46"/>
                                </a:lnTo>
                                <a:lnTo>
                                  <a:pt x="6" y="24"/>
                                </a:lnTo>
                                <a:lnTo>
                                  <a:pt x="20" y="8"/>
                                </a:lnTo>
                                <a:lnTo>
                                  <a:pt x="41" y="0"/>
                                </a:lnTo>
                                <a:lnTo>
                                  <a:pt x="46" y="0"/>
                                </a:lnTo>
                                <a:lnTo>
                                  <a:pt x="1507" y="0"/>
                                </a:lnTo>
                              </a:path>
                            </a:pathLst>
                          </a:custGeom>
                          <a:solidFill>
                            <a:srgbClr val="00BE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F77A06" id="Group 44" o:spid="_x0000_s1026" style="position:absolute;margin-left:28.3pt;margin-top:30.55pt;width:77.6pt;height:16.15pt;z-index:-3119;mso-position-horizontal-relative:page" coordorigin="566,611" coordsize="1552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">
                <v:shape id="Freeform 45" o:spid="_x0000_s1027" style="position:absolute;left:566;top:611;width:1552;height:323;visibility:visible;mso-wrap-style:square;v-text-anchor:top" coordsize="1552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" path="m1507,r21,5l1544,19r8,21l1553,276r-6,22l1533,314r-20,8l47,323,25,317,9,303,1,282,,46,6,24,20,8,41,r5,l1507,e" fillcolor="#00be6e" stroked="f">
                  <v:path arrowok="t" o:connecttype="custom" o:connectlocs="1507,611;1528,616;1544,630;1552,651;1553,887;1547,909;1533,925;1513,933;47,934;25,928;9,914;1,893;0,657;6,635;20,619;41,611;46,611;1507,611" o:connectangles="0,0,0,0,0,0,0,0,0,0,0,0,0,0,0,0,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2"/>
          <w:sz w:val="41"/>
          <w:szCs w:val="41"/>
        </w:rPr>
        <w:t>#2</w:t>
      </w:r>
      <w:r w:rsidR="002A396C">
        <w:rPr>
          <w:rFonts w:ascii="Arial" w:eastAsia="Arial" w:hAnsi="Arial" w:cs="Arial"/>
          <w:color w:val="323D47"/>
          <w:sz w:val="41"/>
          <w:szCs w:val="41"/>
        </w:rPr>
        <w:t>0</w:t>
      </w: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2A396C">
      <w:pPr>
        <w:spacing w:after="0" w:line="240" w:lineRule="auto"/>
        <w:ind w:left="337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pacing w:val="1"/>
          <w:sz w:val="20"/>
          <w:szCs w:val="20"/>
        </w:rPr>
        <w:t>COMPLET</w:t>
      </w:r>
      <w:r>
        <w:rPr>
          <w:rFonts w:ascii="Arial" w:eastAsia="Arial" w:hAnsi="Arial" w:cs="Arial"/>
          <w:color w:val="FFFFFF"/>
          <w:sz w:val="20"/>
          <w:szCs w:val="20"/>
        </w:rPr>
        <w:t>E</w:t>
      </w:r>
    </w:p>
    <w:p w:rsidR="00451558" w:rsidRDefault="00451558">
      <w:pPr>
        <w:spacing w:before="8" w:after="0" w:line="150" w:lineRule="exact"/>
        <w:rPr>
          <w:sz w:val="15"/>
          <w:szCs w:val="15"/>
        </w:rPr>
      </w:pPr>
    </w:p>
    <w:p w:rsidR="00451558" w:rsidRDefault="002A396C">
      <w:pPr>
        <w:spacing w:after="0" w:line="240" w:lineRule="auto"/>
        <w:ind w:left="106" w:right="702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Co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ll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r:                          </w:t>
      </w:r>
      <w:r>
        <w:rPr>
          <w:rFonts w:ascii="Arial" w:eastAsia="Arial" w:hAnsi="Arial" w:cs="Arial"/>
          <w:b/>
          <w:bCs/>
          <w:color w:val="323D4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323D47"/>
          <w:sz w:val="18"/>
          <w:szCs w:val="18"/>
        </w:rPr>
        <w:t>b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k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1</w:t>
      </w:r>
      <w:r>
        <w:rPr>
          <w:rFonts w:ascii="Arial" w:eastAsia="Arial" w:hAnsi="Arial" w:cs="Arial"/>
          <w:color w:val="323D4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z w:val="18"/>
          <w:szCs w:val="18"/>
        </w:rPr>
        <w:t>(</w:t>
      </w:r>
      <w:r>
        <w:rPr>
          <w:rFonts w:ascii="Arial" w:eastAsia="Arial" w:hAnsi="Arial" w:cs="Arial"/>
          <w:color w:val="656565"/>
          <w:spacing w:val="1"/>
          <w:sz w:val="18"/>
          <w:szCs w:val="18"/>
        </w:rPr>
        <w:t>We</w:t>
      </w:r>
      <w:r>
        <w:rPr>
          <w:rFonts w:ascii="Arial" w:eastAsia="Arial" w:hAnsi="Arial" w:cs="Arial"/>
          <w:color w:val="656565"/>
          <w:sz w:val="18"/>
          <w:szCs w:val="18"/>
        </w:rPr>
        <w:t>b</w:t>
      </w:r>
      <w:r>
        <w:rPr>
          <w:rFonts w:ascii="Arial" w:eastAsia="Arial" w:hAnsi="Arial" w:cs="Arial"/>
          <w:color w:val="65656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656565"/>
          <w:spacing w:val="1"/>
          <w:w w:val="101"/>
          <w:sz w:val="18"/>
          <w:szCs w:val="18"/>
        </w:rPr>
        <w:t>nk</w:t>
      </w:r>
      <w:r>
        <w:rPr>
          <w:rFonts w:ascii="Arial" w:eastAsia="Arial" w:hAnsi="Arial" w:cs="Arial"/>
          <w:color w:val="656565"/>
          <w:w w:val="101"/>
          <w:sz w:val="18"/>
          <w:szCs w:val="18"/>
        </w:rPr>
        <w:t>)</w:t>
      </w:r>
    </w:p>
    <w:p w:rsidR="00451558" w:rsidRDefault="002A396C" w:rsidP="00E64E1B">
      <w:pPr>
        <w:spacing w:before="54" w:after="0" w:line="302" w:lineRule="auto"/>
        <w:ind w:left="106" w:right="560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rt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09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3</w:t>
      </w:r>
      <w:r>
        <w:rPr>
          <w:rFonts w:ascii="Arial" w:eastAsia="Arial" w:hAnsi="Arial" w:cs="Arial"/>
          <w:color w:val="323D47"/>
          <w:sz w:val="18"/>
          <w:szCs w:val="18"/>
        </w:rPr>
        <w:t>0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Las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Mod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ifi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ed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323D47"/>
          <w:sz w:val="18"/>
          <w:szCs w:val="18"/>
        </w:rPr>
        <w:t>ri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embe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14</w:t>
      </w:r>
      <w:r>
        <w:rPr>
          <w:rFonts w:ascii="Arial" w:eastAsia="Arial" w:hAnsi="Arial" w:cs="Arial"/>
          <w:color w:val="323D47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201</w:t>
      </w:r>
      <w:r>
        <w:rPr>
          <w:rFonts w:ascii="Arial" w:eastAsia="Arial" w:hAnsi="Arial" w:cs="Arial"/>
          <w:color w:val="323D47"/>
          <w:sz w:val="18"/>
          <w:szCs w:val="18"/>
        </w:rPr>
        <w:t>8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22</w:t>
      </w:r>
      <w:r>
        <w:rPr>
          <w:rFonts w:ascii="Arial" w:eastAsia="Arial" w:hAnsi="Arial" w:cs="Arial"/>
          <w:color w:val="323D47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323D47"/>
          <w:sz w:val="18"/>
          <w:szCs w:val="18"/>
        </w:rPr>
        <w:t>9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P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 xml:space="preserve">M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Spen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t:                      </w:t>
      </w:r>
      <w:r>
        <w:rPr>
          <w:rFonts w:ascii="Arial" w:eastAsia="Arial" w:hAnsi="Arial" w:cs="Arial"/>
          <w:b/>
          <w:bCs/>
          <w:color w:val="323D4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00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13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: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8</w:t>
      </w:r>
    </w:p>
    <w:p w:rsidR="00451558" w:rsidRDefault="00E43DB8">
      <w:pPr>
        <w:spacing w:before="1" w:after="0" w:line="240" w:lineRule="auto"/>
        <w:ind w:left="106" w:right="7704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3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259080</wp:posOffset>
                </wp:positionV>
                <wp:extent cx="7047230" cy="1270"/>
                <wp:effectExtent l="6985" t="9525" r="13335" b="8255"/>
                <wp:wrapNone/>
                <wp:docPr id="104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08"/>
                          <a:chExt cx="11098" cy="2"/>
                        </a:xfrm>
                      </wpg:grpSpPr>
                      <wps:wsp>
                        <wps:cNvPr id="105" name="Freeform 43"/>
                        <wps:cNvSpPr>
                          <a:spLocks/>
                        </wps:cNvSpPr>
                        <wps:spPr bwMode="auto">
                          <a:xfrm>
                            <a:off x="566" y="4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595300" id="Group 42" o:spid="_x0000_s1026" style="position:absolute;margin-left:28.3pt;margin-top:20.4pt;width:554.9pt;height:.1pt;z-index:-3127;mso-position-horizontal-relative:page" coordorigin="566,408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">
                <v:shape id="Freeform 43" o:spid="_x0000_s1027" style="position:absolute;left:566;top:4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IP</w:t>
      </w:r>
      <w:r w:rsidR="002A396C">
        <w:rPr>
          <w:rFonts w:ascii="Arial" w:eastAsia="Arial" w:hAnsi="Arial" w:cs="Arial"/>
          <w:b/>
          <w:bCs/>
          <w:color w:val="323D47"/>
          <w:spacing w:val="4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Add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 w:rsidR="002A396C"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t>ess</w:t>
      </w:r>
      <w:r w:rsidR="002A396C">
        <w:rPr>
          <w:rFonts w:ascii="Arial" w:eastAsia="Arial" w:hAnsi="Arial" w:cs="Arial"/>
          <w:b/>
          <w:bCs/>
          <w:color w:val="323D47"/>
          <w:sz w:val="18"/>
          <w:szCs w:val="18"/>
        </w:rPr>
        <w:t xml:space="preserve">:                       </w:t>
      </w:r>
      <w:r w:rsidR="002A396C">
        <w:rPr>
          <w:rFonts w:ascii="Arial" w:eastAsia="Arial" w:hAnsi="Arial" w:cs="Arial"/>
          <w:b/>
          <w:bCs/>
          <w:color w:val="323D47"/>
          <w:spacing w:val="27"/>
          <w:sz w:val="18"/>
          <w:szCs w:val="18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169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240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25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1</w:t>
      </w:r>
    </w:p>
    <w:p w:rsidR="00451558" w:rsidRDefault="00451558">
      <w:pPr>
        <w:spacing w:before="5" w:after="0" w:line="140" w:lineRule="exact"/>
        <w:rPr>
          <w:sz w:val="14"/>
          <w:szCs w:val="14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after="0" w:line="259" w:lineRule="exact"/>
        <w:ind w:left="106" w:right="746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roduc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11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an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d</w:t>
      </w:r>
      <w:r>
        <w:rPr>
          <w:rFonts w:ascii="Arial" w:eastAsia="Arial" w:hAnsi="Arial" w:cs="Arial"/>
          <w:color w:val="6A777E"/>
          <w:spacing w:val="-3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1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451558">
      <w:pPr>
        <w:spacing w:after="0"/>
        <w:sectPr w:rsidR="00451558">
          <w:pgSz w:w="12240" w:h="15840"/>
          <w:pgMar w:top="660" w:right="500" w:bottom="700" w:left="460" w:header="445" w:footer="515" w:gutter="0"/>
          <w:cols w:space="720"/>
        </w:sectPr>
      </w:pPr>
    </w:p>
    <w:p w:rsidR="00451558" w:rsidRDefault="00E43DB8">
      <w:pPr>
        <w:spacing w:before="37" w:after="0" w:line="244" w:lineRule="auto"/>
        <w:ind w:left="106" w:right="-56"/>
        <w:rPr>
          <w:rFonts w:ascii="Arial" w:eastAsia="Arial" w:hAnsi="Arial" w:cs="Arial"/>
          <w:sz w:val="21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5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641350</wp:posOffset>
                </wp:positionV>
                <wp:extent cx="7047230" cy="1270"/>
                <wp:effectExtent l="6985" t="8255" r="13335" b="9525"/>
                <wp:wrapNone/>
                <wp:docPr id="10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1010"/>
                          <a:chExt cx="11098" cy="2"/>
                        </a:xfrm>
                      </wpg:grpSpPr>
                      <wps:wsp>
                        <wps:cNvPr id="103" name="Freeform 41"/>
                        <wps:cNvSpPr>
                          <a:spLocks/>
                        </wps:cNvSpPr>
                        <wps:spPr bwMode="auto">
                          <a:xfrm>
                            <a:off x="566" y="1010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41658C" id="Group 40" o:spid="_x0000_s1026" style="position:absolute;margin-left:28.3pt;margin-top:50.5pt;width:554.9pt;height:.1pt;z-index:-3126;mso-position-horizontal-relative:page" coordorigin="566,1010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">
                <v:shape id="Freeform 41" o:spid="_x0000_s1027" style="position:absolute;left:566;top:1010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Fo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purpos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B01A8A"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perspec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...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(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orwar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in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survey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)</w:t>
      </w:r>
    </w:p>
    <w:p w:rsidR="00451558" w:rsidRDefault="002A396C">
      <w:pPr>
        <w:spacing w:before="65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323D47"/>
          <w:spacing w:val="1"/>
          <w:sz w:val="18"/>
          <w:szCs w:val="18"/>
        </w:rPr>
        <w:lastRenderedPageBreak/>
        <w:t>DO</w:t>
      </w:r>
      <w:r>
        <w:rPr>
          <w:rFonts w:ascii="Arial" w:eastAsia="Arial" w:hAnsi="Arial" w:cs="Arial"/>
          <w:b/>
          <w:bCs/>
          <w:color w:val="323D4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Buye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r</w:t>
      </w:r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num="2" w:space="720" w:equalWidth="0">
            <w:col w:w="5339" w:space="424"/>
            <w:col w:w="5517"/>
          </w:cols>
        </w:sect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4" w:lineRule="auto"/>
        <w:ind w:left="106" w:right="21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</w:t>
      </w:r>
      <w:r>
        <w:rPr>
          <w:rFonts w:ascii="Arial" w:eastAsia="Arial" w:hAnsi="Arial" w:cs="Arial"/>
          <w:color w:val="323D47"/>
          <w:sz w:val="21"/>
          <w:szCs w:val="21"/>
        </w:rPr>
        <w:t>ll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exper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enc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ith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po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oo</w:t>
      </w:r>
      <w:r>
        <w:rPr>
          <w:rFonts w:ascii="Arial" w:eastAsia="Arial" w:hAnsi="Arial" w:cs="Arial"/>
          <w:color w:val="323D47"/>
          <w:sz w:val="21"/>
          <w:szCs w:val="21"/>
        </w:rPr>
        <w:t>ls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ff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>
        <w:rPr>
          <w:rFonts w:ascii="Arial" w:eastAsia="Arial" w:hAnsi="Arial" w:cs="Arial"/>
          <w:color w:val="323D47"/>
          <w:sz w:val="21"/>
          <w:szCs w:val="21"/>
        </w:rPr>
        <w:t>ly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ays</w:t>
      </w:r>
      <w:r>
        <w:rPr>
          <w:rFonts w:ascii="Arial" w:eastAsia="Arial" w:hAnsi="Arial" w:cs="Arial"/>
          <w:color w:val="323D47"/>
          <w:sz w:val="18"/>
          <w:szCs w:val="18"/>
        </w:rPr>
        <w:t>,</w:t>
      </w:r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no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know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323D47"/>
          <w:sz w:val="18"/>
          <w:szCs w:val="18"/>
        </w:rPr>
        <w:t>p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323D47"/>
          <w:sz w:val="18"/>
          <w:szCs w:val="18"/>
        </w:rPr>
        <w:t>f</w:t>
      </w:r>
      <w:r>
        <w:rPr>
          <w:rFonts w:ascii="Arial" w:eastAsia="Arial" w:hAnsi="Arial" w:cs="Arial"/>
          <w:color w:val="323D4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n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0795" r="13335" b="6985"/>
                <wp:wrapNone/>
                <wp:docPr id="10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101" name="Freeform 39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2DA7F" id="Group 38" o:spid="_x0000_s1026" style="position:absolute;margin-left:28.3pt;margin-top:-12.8pt;width:554.9pt;height:.1pt;z-index:-3125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">
                <v:shape id="Freeform 39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recommen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addres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enges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323D47"/>
          <w:sz w:val="18"/>
          <w:szCs w:val="18"/>
        </w:rPr>
        <w:t>ft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exce</w:t>
      </w:r>
      <w:r>
        <w:rPr>
          <w:rFonts w:ascii="Arial" w:eastAsia="Arial" w:hAnsi="Arial" w:cs="Arial"/>
          <w:color w:val="323D47"/>
          <w:sz w:val="18"/>
          <w:szCs w:val="18"/>
        </w:rPr>
        <w:t>ll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en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so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l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on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99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1430" r="13335" b="6350"/>
                <wp:wrapNone/>
                <wp:docPr id="9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99" name="Freeform 3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87C22D" id="Group 36" o:spid="_x0000_s1026" style="position:absolute;margin-left:28.3pt;margin-top:-12.8pt;width:554.9pt;height:.1pt;z-index:-3124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">
                <v:shape id="Freeform 3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consum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ng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z w:val="18"/>
          <w:szCs w:val="18"/>
        </w:rPr>
        <w:t>fi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nd</w:t>
      </w:r>
      <w:r>
        <w:rPr>
          <w:rFonts w:ascii="Arial" w:eastAsia="Arial" w:hAnsi="Arial" w:cs="Arial"/>
          <w:color w:val="323D47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323D47"/>
          <w:sz w:val="18"/>
          <w:szCs w:val="18"/>
        </w:rPr>
        <w:t>g</w:t>
      </w:r>
      <w:proofErr w:type="gramEnd"/>
      <w:r>
        <w:rPr>
          <w:rFonts w:ascii="Arial" w:eastAsia="Arial" w:hAnsi="Arial" w:cs="Arial"/>
          <w:color w:val="323D4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a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ha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is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app</w:t>
      </w:r>
      <w:r>
        <w:rPr>
          <w:rFonts w:ascii="Arial" w:eastAsia="Arial" w:hAnsi="Arial" w:cs="Arial"/>
          <w:color w:val="323D47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ov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b</w:t>
      </w:r>
      <w:r>
        <w:rPr>
          <w:rFonts w:ascii="Arial" w:eastAsia="Arial" w:hAnsi="Arial" w:cs="Arial"/>
          <w:color w:val="323D47"/>
          <w:sz w:val="18"/>
          <w:szCs w:val="18"/>
        </w:rPr>
        <w:t>y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r>
        <w:rPr>
          <w:rFonts w:ascii="Arial" w:eastAsia="Arial" w:hAnsi="Arial" w:cs="Arial"/>
          <w:color w:val="323D4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te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37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4605" r="13335" b="12700"/>
                <wp:wrapNone/>
                <wp:docPr id="9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97" name="Freeform 35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B004A7D" id="Group 34" o:spid="_x0000_s1026" style="position:absolute;margin-left:28.3pt;margin-top:-12.8pt;width:554.9pt;height:.1pt;z-index:-3123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">
                <v:shape id="Freeform 35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ssu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order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z w:val="18"/>
          <w:szCs w:val="18"/>
        </w:rPr>
        <w:t>3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to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z w:val="18"/>
          <w:szCs w:val="18"/>
        </w:rPr>
        <w:t>5</w:t>
      </w:r>
      <w:r>
        <w:rPr>
          <w:rFonts w:ascii="Arial" w:eastAsia="Arial" w:hAnsi="Arial" w:cs="Arial"/>
          <w:color w:val="323D4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day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s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75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8255" r="13335" b="9525"/>
                <wp:wrapNone/>
                <wp:docPr id="9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95" name="Freeform 33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4CACA" id="Group 32" o:spid="_x0000_s1026" style="position:absolute;margin-left:28.3pt;margin-top:-12.8pt;width:554.9pt;height:.1pt;z-index:-3122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">
                <v:shape id="Freeform 33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tify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average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un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til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dua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m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/a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6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5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1430" r="13335" b="6350"/>
                <wp:wrapNone/>
                <wp:docPr id="9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93" name="Freeform 31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7C6CD4" id="Group 30" o:spid="_x0000_s1026" style="position:absolute;margin-left:28.3pt;margin-top:-12.8pt;width:554.9pt;height:.1pt;z-index:-3121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XBYQMAAOk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">
                <v:shape id="Freeform 31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is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expec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g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agre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. 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Thes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ude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in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GT</w:t>
      </w:r>
      <w:r w:rsidR="002A396C">
        <w:rPr>
          <w:rFonts w:ascii="Arial" w:eastAsia="Arial" w:hAnsi="Arial" w:cs="Arial"/>
          <w:color w:val="323D47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04</w:t>
      </w:r>
      <w:r w:rsidR="002A396C">
        <w:rPr>
          <w:rFonts w:ascii="Arial" w:eastAsia="Arial" w:hAnsi="Arial" w:cs="Arial"/>
          <w:color w:val="323D47"/>
          <w:sz w:val="21"/>
          <w:szCs w:val="21"/>
        </w:rPr>
        <w:t>/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201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7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GSPD-401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-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Techno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ogy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GSPD-40</w:t>
      </w:r>
      <w:r w:rsidR="002A396C">
        <w:rPr>
          <w:rFonts w:ascii="Arial" w:eastAsia="Arial" w:hAnsi="Arial" w:cs="Arial"/>
          <w:color w:val="323D47"/>
          <w:sz w:val="21"/>
          <w:szCs w:val="21"/>
        </w:rPr>
        <w:t>1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Commod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-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Genera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ll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assoc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ith</w:t>
      </w:r>
    </w:p>
    <w:p w:rsidR="00451558" w:rsidRDefault="002A396C">
      <w:pPr>
        <w:spacing w:after="0" w:line="244" w:lineRule="auto"/>
        <w:ind w:left="106" w:right="97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is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survey</w:t>
      </w:r>
      <w:r>
        <w:rPr>
          <w:rFonts w:ascii="Arial" w:eastAsia="Arial" w:hAnsi="Arial" w:cs="Arial"/>
          <w:color w:val="323D47"/>
          <w:sz w:val="21"/>
          <w:szCs w:val="21"/>
        </w:rPr>
        <w:t>.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requ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remen</w:t>
      </w:r>
      <w:r>
        <w:rPr>
          <w:rFonts w:ascii="Arial" w:eastAsia="Arial" w:hAnsi="Arial" w:cs="Arial"/>
          <w:color w:val="323D47"/>
          <w:sz w:val="21"/>
          <w:szCs w:val="21"/>
        </w:rPr>
        <w:t>ts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ncorpora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process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0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307340</wp:posOffset>
                </wp:positionV>
                <wp:extent cx="7047230" cy="1270"/>
                <wp:effectExtent l="6985" t="9525" r="13335" b="8255"/>
                <wp:wrapNone/>
                <wp:docPr id="9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4"/>
                          <a:chExt cx="11098" cy="2"/>
                        </a:xfrm>
                      </wpg:grpSpPr>
                      <wps:wsp>
                        <wps:cNvPr id="91" name="Freeform 29"/>
                        <wps:cNvSpPr>
                          <a:spLocks/>
                        </wps:cNvSpPr>
                        <wps:spPr bwMode="auto">
                          <a:xfrm>
                            <a:off x="566" y="484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547E44" id="Group 28" o:spid="_x0000_s1026" style="position:absolute;margin-left:28.3pt;margin-top:24.2pt;width:554.9pt;height:.1pt;z-index:-3120;mso-position-horizontal-relative:page" coordorigin="566,484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">
                <v:shape id="Freeform 29" o:spid="_x0000_s1027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o</w:t>
      </w:r>
      <w:proofErr w:type="gramEnd"/>
    </w:p>
    <w:p w:rsidR="00451558" w:rsidRDefault="00451558">
      <w:pPr>
        <w:spacing w:after="0"/>
        <w:sectPr w:rsidR="00451558">
          <w:type w:val="continuous"/>
          <w:pgSz w:w="12240" w:h="15840"/>
          <w:pgMar w:top="660" w:right="500" w:bottom="1340" w:left="460" w:header="720" w:footer="720" w:gutter="0"/>
          <w:cols w:space="720"/>
        </w:sectPr>
      </w:pPr>
    </w:p>
    <w:p w:rsidR="00451558" w:rsidRDefault="00451558">
      <w:pPr>
        <w:spacing w:before="1" w:after="0" w:line="170" w:lineRule="exact"/>
        <w:rPr>
          <w:sz w:val="17"/>
          <w:szCs w:val="17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2A396C">
      <w:pPr>
        <w:spacing w:before="37" w:after="0" w:line="244" w:lineRule="auto"/>
        <w:ind w:left="106" w:right="4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8</w:t>
      </w:r>
      <w:r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mos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curren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ndus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marke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nee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whe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enhanc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h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procuremen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processe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ass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echno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og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serv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2A396C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pape</w:t>
      </w:r>
      <w:r>
        <w:rPr>
          <w:rFonts w:ascii="Arial" w:eastAsia="Arial" w:hAnsi="Arial" w:cs="Arial"/>
          <w:color w:val="323D47"/>
          <w:sz w:val="18"/>
          <w:szCs w:val="18"/>
        </w:rPr>
        <w:t>rl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ess</w:t>
      </w:r>
      <w:proofErr w:type="gramEnd"/>
      <w:r>
        <w:rPr>
          <w:rFonts w:ascii="Arial" w:eastAsia="Arial" w:hAnsi="Arial" w:cs="Arial"/>
          <w:color w:val="323D47"/>
          <w:sz w:val="18"/>
          <w:szCs w:val="18"/>
        </w:rPr>
        <w:t>.</w:t>
      </w:r>
      <w:r>
        <w:rPr>
          <w:rFonts w:ascii="Arial" w:eastAsia="Arial" w:hAnsi="Arial" w:cs="Arial"/>
          <w:color w:val="323D47"/>
          <w:spacing w:val="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sz w:val="18"/>
          <w:szCs w:val="18"/>
        </w:rPr>
        <w:t>som</w:t>
      </w:r>
      <w:r>
        <w:rPr>
          <w:rFonts w:ascii="Arial" w:eastAsia="Arial" w:hAnsi="Arial" w:cs="Arial"/>
          <w:color w:val="323D47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vendo</w:t>
      </w:r>
      <w:r>
        <w:rPr>
          <w:rFonts w:ascii="Arial" w:eastAsia="Arial" w:hAnsi="Arial" w:cs="Arial"/>
          <w:color w:val="323D47"/>
          <w:sz w:val="18"/>
          <w:szCs w:val="18"/>
        </w:rPr>
        <w:t>rs</w:t>
      </w:r>
      <w:r>
        <w:rPr>
          <w:rFonts w:ascii="Arial" w:eastAsia="Arial" w:hAnsi="Arial" w:cs="Arial"/>
          <w:color w:val="323D4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don</w:t>
      </w:r>
      <w:r>
        <w:rPr>
          <w:rFonts w:ascii="Arial" w:eastAsia="Arial" w:hAnsi="Arial" w:cs="Arial"/>
          <w:color w:val="323D47"/>
          <w:sz w:val="18"/>
          <w:szCs w:val="18"/>
        </w:rPr>
        <w:t>'t</w:t>
      </w:r>
      <w:r>
        <w:rPr>
          <w:rFonts w:ascii="Arial" w:eastAsia="Arial" w:hAnsi="Arial" w:cs="Arial"/>
          <w:color w:val="323D4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18"/>
          <w:szCs w:val="18"/>
        </w:rPr>
        <w:t>accep</w:t>
      </w:r>
      <w:r>
        <w:rPr>
          <w:rFonts w:ascii="Arial" w:eastAsia="Arial" w:hAnsi="Arial" w:cs="Arial"/>
          <w:color w:val="323D47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-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gna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u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r</w:t>
      </w:r>
      <w:r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es</w:t>
      </w:r>
      <w:r>
        <w:rPr>
          <w:rFonts w:ascii="Arial" w:eastAsia="Arial" w:hAnsi="Arial" w:cs="Arial"/>
          <w:color w:val="323D47"/>
          <w:w w:val="101"/>
          <w:sz w:val="18"/>
          <w:szCs w:val="18"/>
        </w:rPr>
        <w:t>.</w:t>
      </w:r>
    </w:p>
    <w:p w:rsidR="00451558" w:rsidRDefault="00451558">
      <w:pPr>
        <w:spacing w:before="3" w:after="0" w:line="130" w:lineRule="exact"/>
        <w:rPr>
          <w:sz w:val="13"/>
          <w:szCs w:val="13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E43DB8">
      <w:pPr>
        <w:spacing w:after="0" w:line="244" w:lineRule="auto"/>
        <w:ind w:left="106" w:right="56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-162560</wp:posOffset>
                </wp:positionV>
                <wp:extent cx="7047230" cy="1270"/>
                <wp:effectExtent l="6985" t="13970" r="13335" b="13335"/>
                <wp:wrapNone/>
                <wp:docPr id="8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-256"/>
                          <a:chExt cx="11098" cy="2"/>
                        </a:xfrm>
                      </wpg:grpSpPr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566" y="-256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446409" id="Group 26" o:spid="_x0000_s1026" style="position:absolute;margin-left:28.3pt;margin-top:-12.8pt;width:554.9pt;height:.1pt;z-index:-3118;mso-position-horizontal-relative:page" coordorigin="566,-256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">
                <v:shape id="Freeform 27" o:spid="_x0000_s1027" style="position:absolute;left:566;top:-25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</w:t>
      </w:r>
      <w:r w:rsidR="002A396C">
        <w:rPr>
          <w:rFonts w:ascii="Arial" w:eastAsia="Arial" w:hAnsi="Arial" w:cs="Arial"/>
          <w:b/>
          <w:bCs/>
          <w:color w:val="323D47"/>
          <w:sz w:val="21"/>
          <w:szCs w:val="21"/>
        </w:rPr>
        <w:t>9</w:t>
      </w:r>
      <w:r w:rsidR="002A396C">
        <w:rPr>
          <w:rFonts w:ascii="Arial" w:eastAsia="Arial" w:hAnsi="Arial" w:cs="Arial"/>
          <w:b/>
          <w:bCs/>
          <w:color w:val="323D47"/>
          <w:spacing w:val="-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dera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ake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accoun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mprov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reasonab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accommoda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n</w:t>
      </w:r>
      <w:r w:rsidR="002A396C">
        <w:rPr>
          <w:rFonts w:ascii="Arial" w:eastAsia="Arial" w:hAnsi="Arial" w:cs="Arial"/>
          <w:color w:val="323D47"/>
          <w:spacing w:val="1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procuremen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t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proces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emp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oyee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purchase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peop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w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ith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sab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iliti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serve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f</w:t>
      </w:r>
      <w:r w:rsidR="002A396C">
        <w:rPr>
          <w:rFonts w:ascii="Arial" w:eastAsia="Arial" w:hAnsi="Arial" w:cs="Arial"/>
          <w:color w:val="323D47"/>
          <w:spacing w:val="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lif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orn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4" w:after="0" w:line="260" w:lineRule="exact"/>
        <w:rPr>
          <w:sz w:val="26"/>
          <w:szCs w:val="26"/>
        </w:rPr>
      </w:pPr>
    </w:p>
    <w:p w:rsidR="00451558" w:rsidRDefault="00E43DB8">
      <w:pPr>
        <w:spacing w:after="0" w:line="204" w:lineRule="exact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3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1905" r="7620" b="5715"/>
                <wp:wrapNone/>
                <wp:docPr id="8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84" name="Group 24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85" name="Freeform 25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22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87" name="Freeform 23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8901B0" id="Group 21" o:spid="_x0000_s1026" style="position:absolute;margin-left:27.9pt;margin-top:23.75pt;width:555.75pt;height:2.4pt;z-index:-3117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">
                <v:group id="Group 24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25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22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23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position w:val="-1"/>
          <w:sz w:val="18"/>
          <w:szCs w:val="18"/>
        </w:rPr>
        <w:t>/a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5" w:after="0" w:line="220" w:lineRule="exact"/>
      </w:pP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2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:</w:t>
      </w:r>
      <w:r>
        <w:rPr>
          <w:rFonts w:ascii="Arial" w:eastAsia="Arial" w:hAnsi="Arial" w:cs="Arial"/>
          <w:color w:val="6A777E"/>
          <w:spacing w:val="-2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Sec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ti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o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n</w:t>
      </w:r>
      <w:r>
        <w:rPr>
          <w:rFonts w:ascii="Arial" w:eastAsia="Arial" w:hAnsi="Arial" w:cs="Arial"/>
          <w:color w:val="6A777E"/>
          <w:spacing w:val="-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#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2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17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0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rec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-5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0160" r="13335" b="7620"/>
                <wp:wrapNone/>
                <wp:docPr id="8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82" name="Freeform 20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E5AD25" id="Group 19" o:spid="_x0000_s1026" style="position:absolute;margin-left:28.3pt;margin-top:24.05pt;width:554.9pt;height:.1pt;z-index:-3116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">
                <v:shape id="Freeform 20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tabs>
          <w:tab w:val="left" w:pos="5760"/>
        </w:tabs>
        <w:spacing w:before="37" w:after="0" w:line="244" w:lineRule="auto"/>
        <w:ind w:left="106" w:right="517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1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>
        <w:rPr>
          <w:rFonts w:ascii="Arial" w:eastAsia="Arial" w:hAnsi="Arial" w:cs="Arial"/>
          <w:color w:val="323D47"/>
          <w:sz w:val="21"/>
          <w:szCs w:val="21"/>
        </w:rPr>
        <w:t>li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-5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 xml:space="preserve">o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>
        <w:rPr>
          <w:rFonts w:ascii="Arial" w:eastAsia="Arial" w:hAnsi="Arial" w:cs="Arial"/>
          <w:color w:val="323D47"/>
          <w:sz w:val="21"/>
          <w:szCs w:val="21"/>
        </w:rPr>
        <w:t>t,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y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>
        <w:rPr>
          <w:rFonts w:ascii="Arial" w:eastAsia="Arial" w:hAnsi="Arial" w:cs="Arial"/>
          <w:color w:val="323D47"/>
          <w:sz w:val="21"/>
          <w:szCs w:val="21"/>
        </w:rPr>
        <w:t>ifi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sz w:val="21"/>
          <w:szCs w:val="21"/>
        </w:rPr>
        <w:t>,</w:t>
      </w:r>
      <w:r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>
        <w:rPr>
          <w:rFonts w:ascii="Arial" w:eastAsia="Arial" w:hAnsi="Arial" w:cs="Arial"/>
          <w:color w:val="323D47"/>
          <w:sz w:val="21"/>
          <w:szCs w:val="21"/>
        </w:rPr>
        <w:t>ld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e</w:t>
      </w:r>
      <w:proofErr w:type="gramEnd"/>
    </w:p>
    <w:p w:rsidR="00451558" w:rsidRDefault="00E43DB8">
      <w:pPr>
        <w:spacing w:after="0" w:line="238" w:lineRule="exact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5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305435</wp:posOffset>
                </wp:positionV>
                <wp:extent cx="7047230" cy="1270"/>
                <wp:effectExtent l="6985" t="12700" r="13335" b="5080"/>
                <wp:wrapNone/>
                <wp:docPr id="7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481"/>
                          <a:chExt cx="11098" cy="2"/>
                        </a:xfrm>
                      </wpg:grpSpPr>
                      <wps:wsp>
                        <wps:cNvPr id="80" name="Freeform 18"/>
                        <wps:cNvSpPr>
                          <a:spLocks/>
                        </wps:cNvSpPr>
                        <wps:spPr bwMode="auto">
                          <a:xfrm>
                            <a:off x="566" y="481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81E88" id="Group 17" o:spid="_x0000_s1026" style="position:absolute;margin-left:28.3pt;margin-top:24.05pt;width:554.9pt;height:.1pt;z-index:-3115;mso-position-horizontal-relative:page" coordorigin="566,481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">
                <v:shape id="Freeform 18" o:spid="_x0000_s1027" style="position:absolute;left:566;top:481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position w:val="-1"/>
          <w:sz w:val="21"/>
          <w:szCs w:val="21"/>
        </w:rPr>
        <w:t>dered</w:t>
      </w:r>
      <w:proofErr w:type="gramEnd"/>
      <w:r w:rsidR="002A396C">
        <w:rPr>
          <w:rFonts w:ascii="Arial" w:eastAsia="Arial" w:hAnsi="Arial" w:cs="Arial"/>
          <w:color w:val="323D47"/>
          <w:w w:val="101"/>
          <w:position w:val="-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p w:rsidR="00451558" w:rsidRDefault="002A396C">
      <w:pPr>
        <w:spacing w:before="37" w:after="0" w:line="240" w:lineRule="auto"/>
        <w:ind w:left="106" w:right="51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ns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ruc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Gu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  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6350" r="13335" b="11430"/>
                <wp:wrapNone/>
                <wp:docPr id="7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78" name="Freeform 16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0BE9A4" id="Group 15" o:spid="_x0000_s1026" style="position:absolute;margin-left:28.3pt;margin-top:48.85pt;width:554.9pt;height:.1pt;z-index:-3114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">
                <v:shape id="Freeform 16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3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-5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7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8890" r="13335" b="8890"/>
                <wp:wrapNone/>
                <wp:docPr id="7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76" name="Freeform 14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11929B" id="Group 13" o:spid="_x0000_s1026" style="position:absolute;margin-left:28.3pt;margin-top:48.85pt;width:554.9pt;height:.1pt;z-index:-3113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">
                <v:shape id="Freeform 14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Buyer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51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4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orma</w:t>
      </w:r>
      <w:r>
        <w:rPr>
          <w:rFonts w:ascii="Arial" w:eastAsia="Arial" w:hAnsi="Arial" w:cs="Arial"/>
          <w:color w:val="323D47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>n</w:t>
      </w:r>
      <w:r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Shee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f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>
        <w:rPr>
          <w:rFonts w:ascii="Arial" w:eastAsia="Arial" w:hAnsi="Arial" w:cs="Arial"/>
          <w:color w:val="323D47"/>
          <w:sz w:val="21"/>
          <w:szCs w:val="21"/>
        </w:rPr>
        <w:t xml:space="preserve">r         </w:t>
      </w:r>
      <w:r>
        <w:rPr>
          <w:rFonts w:ascii="Arial" w:eastAsia="Arial" w:hAnsi="Arial" w:cs="Arial"/>
          <w:color w:val="323D47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6382"/>
        <w:jc w:val="both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1430" r="13335" b="6350"/>
                <wp:wrapNone/>
                <wp:docPr id="7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74" name="Freeform 12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50903F" id="Group 11" o:spid="_x0000_s1026" style="position:absolute;margin-left:28.3pt;margin-top:48.85pt;width:554.9pt;height:.1pt;z-index:-3112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">
                <v:shape id="Freeform 12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proofErr w:type="gramStart"/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Supp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proofErr w:type="gramEnd"/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o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u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d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 xml:space="preserve">r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 xml:space="preserve"> 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e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tabs>
          <w:tab w:val="left" w:pos="5760"/>
        </w:tabs>
        <w:spacing w:before="37"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5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>
        <w:rPr>
          <w:rFonts w:ascii="Arial" w:eastAsia="Arial" w:hAnsi="Arial" w:cs="Arial"/>
          <w:color w:val="323D47"/>
          <w:sz w:val="21"/>
          <w:szCs w:val="21"/>
        </w:rPr>
        <w:t>ft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>
        <w:rPr>
          <w:rFonts w:ascii="Arial" w:eastAsia="Arial" w:hAnsi="Arial" w:cs="Arial"/>
          <w:color w:val="323D47"/>
          <w:sz w:val="21"/>
          <w:szCs w:val="21"/>
        </w:rPr>
        <w:t>r</w:t>
      </w:r>
      <w:r>
        <w:rPr>
          <w:rFonts w:ascii="Arial" w:eastAsia="Arial" w:hAnsi="Arial" w:cs="Arial"/>
          <w:color w:val="323D4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rev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ew</w:t>
      </w:r>
      <w:r>
        <w:rPr>
          <w:rFonts w:ascii="Arial" w:eastAsia="Arial" w:hAnsi="Arial" w:cs="Arial"/>
          <w:color w:val="323D47"/>
          <w:sz w:val="21"/>
          <w:szCs w:val="21"/>
        </w:rPr>
        <w:t>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n</w:t>
      </w:r>
      <w:r>
        <w:rPr>
          <w:rFonts w:ascii="Arial" w:eastAsia="Arial" w:hAnsi="Arial" w:cs="Arial"/>
          <w:color w:val="323D47"/>
          <w:sz w:val="21"/>
          <w:szCs w:val="21"/>
        </w:rPr>
        <w:t>g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-A</w:t>
      </w:r>
      <w:r>
        <w:rPr>
          <w:rFonts w:ascii="Arial" w:eastAsia="Arial" w:hAnsi="Arial" w:cs="Arial"/>
          <w:color w:val="323D47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Term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>
        <w:rPr>
          <w:rFonts w:ascii="Arial" w:eastAsia="Arial" w:hAnsi="Arial" w:cs="Arial"/>
          <w:color w:val="323D47"/>
          <w:sz w:val="21"/>
          <w:szCs w:val="21"/>
        </w:rPr>
        <w:t>d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Cond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>
        <w:rPr>
          <w:rFonts w:ascii="Arial" w:eastAsia="Arial" w:hAnsi="Arial" w:cs="Arial"/>
          <w:color w:val="323D47"/>
          <w:sz w:val="21"/>
          <w:szCs w:val="21"/>
        </w:rPr>
        <w:t>s</w:t>
      </w:r>
      <w:r>
        <w:rPr>
          <w:rFonts w:ascii="Arial" w:eastAsia="Arial" w:hAnsi="Arial" w:cs="Arial"/>
          <w:color w:val="323D47"/>
          <w:spacing w:val="-48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323D47"/>
          <w:spacing w:val="1"/>
          <w:w w:val="10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23D47"/>
          <w:w w:val="101"/>
          <w:sz w:val="18"/>
          <w:szCs w:val="18"/>
        </w:rPr>
        <w:t>o</w:t>
      </w:r>
    </w:p>
    <w:p w:rsidR="00451558" w:rsidRDefault="00E43DB8">
      <w:pPr>
        <w:spacing w:before="4" w:after="0" w:line="244" w:lineRule="auto"/>
        <w:ind w:left="106" w:right="5808"/>
        <w:rPr>
          <w:rFonts w:ascii="Arial" w:eastAsia="Arial" w:hAnsi="Arial" w:cs="Arial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9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620395</wp:posOffset>
                </wp:positionV>
                <wp:extent cx="7047230" cy="1270"/>
                <wp:effectExtent l="6985" t="13970" r="13335" b="13335"/>
                <wp:wrapNone/>
                <wp:docPr id="7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977"/>
                          <a:chExt cx="11098" cy="2"/>
                        </a:xfrm>
                      </wpg:grpSpPr>
                      <wps:wsp>
                        <wps:cNvPr id="72" name="Freeform 10"/>
                        <wps:cNvSpPr>
                          <a:spLocks/>
                        </wps:cNvSpPr>
                        <wps:spPr bwMode="auto">
                          <a:xfrm>
                            <a:off x="566" y="977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58FC5B" id="Group 9" o:spid="_x0000_s1026" style="position:absolute;margin-left:28.3pt;margin-top:48.85pt;width:554.9pt;height:.1pt;z-index:-3111;mso-position-horizontal-relative:page" coordorigin="566,9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">
                <v:shape id="Freeform 10" o:spid="_x0000_s1027" style="position:absolute;left:566;top:9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A-Access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le</w:t>
      </w:r>
      <w:r w:rsidR="002A396C">
        <w:rPr>
          <w:rFonts w:ascii="Arial" w:eastAsia="Arial" w:hAnsi="Arial" w:cs="Arial"/>
          <w:color w:val="323D47"/>
          <w:spacing w:val="1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Ren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Veh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documen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t,</w:t>
      </w:r>
      <w:r w:rsidR="002A396C"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yo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u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y</w:t>
      </w:r>
      <w:r w:rsidR="002A396C"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sugges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z w:val="21"/>
          <w:szCs w:val="21"/>
        </w:rPr>
        <w:t>d</w:t>
      </w:r>
      <w:r w:rsidR="002A396C">
        <w:rPr>
          <w:rFonts w:ascii="Arial" w:eastAsia="Arial" w:hAnsi="Arial" w:cs="Arial"/>
          <w:color w:val="323D47"/>
          <w:spacing w:val="12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ar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ifi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ca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ons</w:t>
      </w:r>
      <w:r w:rsidR="002A396C">
        <w:rPr>
          <w:rFonts w:ascii="Arial" w:eastAsia="Arial" w:hAnsi="Arial" w:cs="Arial"/>
          <w:color w:val="323D47"/>
          <w:sz w:val="21"/>
          <w:szCs w:val="21"/>
        </w:rPr>
        <w:t>,</w:t>
      </w:r>
      <w:r w:rsidR="002A396C">
        <w:rPr>
          <w:rFonts w:ascii="Arial" w:eastAsia="Arial" w:hAnsi="Arial" w:cs="Arial"/>
          <w:color w:val="323D47"/>
          <w:spacing w:val="13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 w:rsidR="002A396C">
        <w:rPr>
          <w:rFonts w:ascii="Arial" w:eastAsia="Arial" w:hAnsi="Arial" w:cs="Arial"/>
          <w:color w:val="323D47"/>
          <w:sz w:val="21"/>
          <w:szCs w:val="21"/>
        </w:rPr>
        <w:t>iti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on</w:t>
      </w:r>
      <w:r w:rsidR="002A396C">
        <w:rPr>
          <w:rFonts w:ascii="Arial" w:eastAsia="Arial" w:hAnsi="Arial" w:cs="Arial"/>
          <w:color w:val="323D47"/>
          <w:sz w:val="21"/>
          <w:szCs w:val="21"/>
        </w:rPr>
        <w:t>s</w:t>
      </w:r>
      <w:r w:rsidR="002A396C">
        <w:rPr>
          <w:rFonts w:ascii="Arial" w:eastAsia="Arial" w:hAnsi="Arial" w:cs="Arial"/>
          <w:color w:val="323D47"/>
          <w:spacing w:val="10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o</w:t>
      </w:r>
      <w:r w:rsidR="002A396C">
        <w:rPr>
          <w:rFonts w:ascii="Arial" w:eastAsia="Arial" w:hAnsi="Arial" w:cs="Arial"/>
          <w:color w:val="323D47"/>
          <w:sz w:val="21"/>
          <w:szCs w:val="21"/>
        </w:rPr>
        <w:t>r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change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 xml:space="preserve">s 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ha</w:t>
      </w:r>
      <w:r w:rsidR="002A396C">
        <w:rPr>
          <w:rFonts w:ascii="Arial" w:eastAsia="Arial" w:hAnsi="Arial" w:cs="Arial"/>
          <w:color w:val="323D47"/>
          <w:sz w:val="21"/>
          <w:szCs w:val="21"/>
        </w:rPr>
        <w:t>t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shou</w:t>
      </w:r>
      <w:r w:rsidR="002A396C">
        <w:rPr>
          <w:rFonts w:ascii="Arial" w:eastAsia="Arial" w:hAnsi="Arial" w:cs="Arial"/>
          <w:color w:val="323D47"/>
          <w:sz w:val="21"/>
          <w:szCs w:val="21"/>
        </w:rPr>
        <w:t>ld</w:t>
      </w:r>
      <w:r w:rsidR="002A396C">
        <w:rPr>
          <w:rFonts w:ascii="Arial" w:eastAsia="Arial" w:hAnsi="Arial" w:cs="Arial"/>
          <w:color w:val="323D47"/>
          <w:spacing w:val="8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sz w:val="21"/>
          <w:szCs w:val="21"/>
        </w:rPr>
        <w:t>b</w:t>
      </w:r>
      <w:r w:rsidR="002A396C">
        <w:rPr>
          <w:rFonts w:ascii="Arial" w:eastAsia="Arial" w:hAnsi="Arial" w:cs="Arial"/>
          <w:color w:val="323D47"/>
          <w:sz w:val="21"/>
          <w:szCs w:val="21"/>
        </w:rPr>
        <w:t>e</w:t>
      </w:r>
      <w:r w:rsidR="002A396C">
        <w:rPr>
          <w:rFonts w:ascii="Arial" w:eastAsia="Arial" w:hAnsi="Arial" w:cs="Arial"/>
          <w:color w:val="323D47"/>
          <w:spacing w:val="4"/>
          <w:sz w:val="21"/>
          <w:szCs w:val="21"/>
        </w:rPr>
        <w:t xml:space="preserve"> 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cons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i</w:t>
      </w:r>
      <w:r w:rsidR="002A396C"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dered</w:t>
      </w:r>
      <w:r w:rsidR="002A396C"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after="0" w:line="200" w:lineRule="exact"/>
        <w:rPr>
          <w:sz w:val="20"/>
          <w:szCs w:val="20"/>
        </w:rPr>
      </w:pPr>
    </w:p>
    <w:p w:rsidR="00451558" w:rsidRDefault="00451558">
      <w:pPr>
        <w:spacing w:before="15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6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D</w:t>
      </w:r>
      <w:r>
        <w:rPr>
          <w:rFonts w:ascii="Arial" w:eastAsia="Arial" w:hAnsi="Arial" w:cs="Arial"/>
          <w:color w:val="323D47"/>
          <w:sz w:val="21"/>
          <w:szCs w:val="21"/>
        </w:rPr>
        <w:t>o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yo</w:t>
      </w:r>
      <w:r>
        <w:rPr>
          <w:rFonts w:ascii="Arial" w:eastAsia="Arial" w:hAnsi="Arial" w:cs="Arial"/>
          <w:color w:val="323D47"/>
          <w:sz w:val="21"/>
          <w:szCs w:val="21"/>
        </w:rPr>
        <w:t>u</w:t>
      </w:r>
      <w:r>
        <w:rPr>
          <w:rFonts w:ascii="Arial" w:eastAsia="Arial" w:hAnsi="Arial" w:cs="Arial"/>
          <w:color w:val="323D4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hav</w:t>
      </w:r>
      <w:r>
        <w:rPr>
          <w:rFonts w:ascii="Arial" w:eastAsia="Arial" w:hAnsi="Arial" w:cs="Arial"/>
          <w:color w:val="323D47"/>
          <w:sz w:val="21"/>
          <w:szCs w:val="21"/>
        </w:rPr>
        <w:t>e</w:t>
      </w:r>
      <w:r>
        <w:rPr>
          <w:rFonts w:ascii="Arial" w:eastAsia="Arial" w:hAnsi="Arial" w:cs="Arial"/>
          <w:color w:val="323D4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add</w:t>
      </w:r>
      <w:r>
        <w:rPr>
          <w:rFonts w:ascii="Arial" w:eastAsia="Arial" w:hAnsi="Arial" w:cs="Arial"/>
          <w:color w:val="323D47"/>
          <w:sz w:val="21"/>
          <w:szCs w:val="21"/>
        </w:rPr>
        <w:t>iti</w:t>
      </w:r>
      <w:r>
        <w:rPr>
          <w:rFonts w:ascii="Arial" w:eastAsia="Arial" w:hAnsi="Arial" w:cs="Arial"/>
          <w:color w:val="323D47"/>
          <w:spacing w:val="1"/>
          <w:sz w:val="21"/>
          <w:szCs w:val="21"/>
        </w:rPr>
        <w:t>ona</w:t>
      </w:r>
      <w:r>
        <w:rPr>
          <w:rFonts w:ascii="Arial" w:eastAsia="Arial" w:hAnsi="Arial" w:cs="Arial"/>
          <w:color w:val="323D47"/>
          <w:sz w:val="21"/>
          <w:szCs w:val="21"/>
        </w:rPr>
        <w:t>l</w:t>
      </w:r>
      <w:r>
        <w:rPr>
          <w:rFonts w:ascii="Arial" w:eastAsia="Arial" w:hAnsi="Arial" w:cs="Arial"/>
          <w:color w:val="323D4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commen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/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ques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ti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ons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?</w:t>
      </w:r>
    </w:p>
    <w:p w:rsidR="00451558" w:rsidRDefault="00451558">
      <w:pPr>
        <w:spacing w:before="19" w:after="0" w:line="260" w:lineRule="exact"/>
        <w:rPr>
          <w:sz w:val="26"/>
          <w:szCs w:val="26"/>
        </w:rPr>
      </w:pPr>
    </w:p>
    <w:p w:rsidR="00451558" w:rsidRDefault="00E43DB8">
      <w:pPr>
        <w:spacing w:after="0" w:line="240" w:lineRule="auto"/>
        <w:ind w:left="1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7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301625</wp:posOffset>
                </wp:positionV>
                <wp:extent cx="7058025" cy="30480"/>
                <wp:effectExtent l="1905" t="8255" r="7620" b="8890"/>
                <wp:wrapNone/>
                <wp:docPr id="6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30480"/>
                          <a:chOff x="558" y="475"/>
                          <a:chExt cx="11115" cy="48"/>
                        </a:xfrm>
                      </wpg:grpSpPr>
                      <wpg:grpSp>
                        <wpg:cNvPr id="67" name="Group 7"/>
                        <wpg:cNvGrpSpPr>
                          <a:grpSpLocks/>
                        </wpg:cNvGrpSpPr>
                        <wpg:grpSpPr bwMode="auto">
                          <a:xfrm>
                            <a:off x="566" y="484"/>
                            <a:ext cx="11098" cy="2"/>
                            <a:chOff x="566" y="484"/>
                            <a:chExt cx="11098" cy="2"/>
                          </a:xfrm>
                        </wpg:grpSpPr>
                        <wps:wsp>
                          <wps:cNvPr id="68" name="Freeform 8"/>
                          <wps:cNvSpPr>
                            <a:spLocks/>
                          </wps:cNvSpPr>
                          <wps:spPr bwMode="auto">
                            <a:xfrm>
                              <a:off x="566" y="484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"/>
                        <wpg:cNvGrpSpPr>
                          <a:grpSpLocks/>
                        </wpg:cNvGrpSpPr>
                        <wpg:grpSpPr bwMode="auto">
                          <a:xfrm>
                            <a:off x="566" y="515"/>
                            <a:ext cx="11098" cy="2"/>
                            <a:chOff x="566" y="515"/>
                            <a:chExt cx="11098" cy="2"/>
                          </a:xfrm>
                        </wpg:grpSpPr>
                        <wps:wsp>
                          <wps:cNvPr id="70" name="Freeform 6"/>
                          <wps:cNvSpPr>
                            <a:spLocks/>
                          </wps:cNvSpPr>
                          <wps:spPr bwMode="auto">
                            <a:xfrm>
                              <a:off x="566" y="515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566 566"/>
                                <a:gd name="T1" fmla="*/ T0 w 11098"/>
                                <a:gd name="T2" fmla="+- 0 11664 56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8" y="0"/>
                                  </a:lnTo>
                                </a:path>
                              </a:pathLst>
                            </a:custGeom>
                            <a:noFill/>
                            <a:ln w="1103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D1C78B" id="Group 4" o:spid="_x0000_s1026" style="position:absolute;margin-left:27.9pt;margin-top:23.75pt;width:555.75pt;height:2.4pt;z-index:-3110;mso-position-horizontal-relative:page" coordorigin="558,475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">
                <v:group id="Group 7" o:spid="_x0000_s1027" style="position:absolute;left:566;top:484;width:11098;height:2" coordorigin="566,484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8" o:spid="_x0000_s1028" style="position:absolute;left:566;top:484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" path="m,l11098,e" filled="f" strokecolor="#eceded" strokeweight=".30639mm">
                    <v:path arrowok="t" o:connecttype="custom" o:connectlocs="0,0;11098,0" o:connectangles="0,0"/>
                  </v:shape>
                </v:group>
                <v:group id="Group 5" o:spid="_x0000_s1029" style="position:absolute;left:566;top:515;width:11098;height:2" coordorigin="566,515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" o:spid="_x0000_s1030" style="position:absolute;left:566;top:515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" path="m,l11098,e" filled="f" strokecolor="#eceded" strokeweight=".30639mm">
                    <v:path arrowok="t" o:connecttype="custom" o:connectlocs="0,0;11098,0" o:connectangles="0,0"/>
                  </v:shape>
                </v:group>
                <w10:wrap anchorx="page"/>
              </v:group>
            </w:pict>
          </mc:Fallback>
        </mc:AlternateContent>
      </w:r>
      <w:r w:rsidR="002A396C">
        <w:rPr>
          <w:rFonts w:ascii="Arial" w:eastAsia="Arial" w:hAnsi="Arial" w:cs="Arial"/>
          <w:color w:val="323D47"/>
          <w:spacing w:val="1"/>
          <w:w w:val="101"/>
          <w:sz w:val="18"/>
          <w:szCs w:val="18"/>
        </w:rPr>
        <w:t>n</w:t>
      </w:r>
      <w:r w:rsidR="002A396C">
        <w:rPr>
          <w:rFonts w:ascii="Arial" w:eastAsia="Arial" w:hAnsi="Arial" w:cs="Arial"/>
          <w:color w:val="323D47"/>
          <w:w w:val="101"/>
          <w:sz w:val="18"/>
          <w:szCs w:val="18"/>
        </w:rPr>
        <w:t>/a</w:t>
      </w:r>
    </w:p>
    <w:p w:rsidR="00451558" w:rsidRDefault="00451558">
      <w:pPr>
        <w:spacing w:after="0"/>
        <w:sectPr w:rsidR="00451558">
          <w:pgSz w:w="12240" w:h="15840"/>
          <w:pgMar w:top="660" w:right="540" w:bottom="700" w:left="460" w:header="445" w:footer="515" w:gutter="0"/>
          <w:cols w:space="720"/>
        </w:sectPr>
      </w:pPr>
    </w:p>
    <w:p w:rsidR="00451558" w:rsidRDefault="00E43DB8">
      <w:pPr>
        <w:spacing w:before="3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3371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2243455</wp:posOffset>
                </wp:positionV>
                <wp:extent cx="7047230" cy="1270"/>
                <wp:effectExtent l="6985" t="14605" r="13335" b="12700"/>
                <wp:wrapNone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7230" cy="1270"/>
                          <a:chOff x="566" y="3533"/>
                          <a:chExt cx="11098" cy="2"/>
                        </a:xfrm>
                      </wpg:grpSpPr>
                      <wps:wsp>
                        <wps:cNvPr id="65" name="Freeform 3"/>
                        <wps:cNvSpPr>
                          <a:spLocks/>
                        </wps:cNvSpPr>
                        <wps:spPr bwMode="auto">
                          <a:xfrm>
                            <a:off x="566" y="3533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B52EF8" id="Group 2" o:spid="_x0000_s1026" style="position:absolute;margin-left:28.3pt;margin-top:176.65pt;width:554.9pt;height:.1pt;z-index:-3109;mso-position-horizontal-relative:page;mso-position-vertical-relative:page" coordorigin="566,353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">
                <v:shape id="Freeform 3" o:spid="_x0000_s1027" style="position:absolute;left:566;top:3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  <w10:wrap anchorx="page" anchory="page"/>
              </v:group>
            </w:pict>
          </mc:Fallback>
        </mc:AlternateContent>
      </w:r>
    </w:p>
    <w:p w:rsidR="00451558" w:rsidRDefault="002A396C">
      <w:pPr>
        <w:spacing w:before="31" w:after="0" w:line="259" w:lineRule="exact"/>
        <w:ind w:left="10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6A777E"/>
          <w:spacing w:val="1"/>
          <w:position w:val="-1"/>
          <w:sz w:val="23"/>
          <w:szCs w:val="23"/>
        </w:rPr>
        <w:t>Pag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e</w:t>
      </w:r>
      <w:r>
        <w:rPr>
          <w:rFonts w:ascii="Arial" w:eastAsia="Arial" w:hAnsi="Arial" w:cs="Arial"/>
          <w:color w:val="6A777E"/>
          <w:spacing w:val="-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6A777E"/>
          <w:position w:val="-1"/>
          <w:sz w:val="23"/>
          <w:szCs w:val="23"/>
        </w:rPr>
        <w:t>3</w:t>
      </w:r>
    </w:p>
    <w:p w:rsidR="00451558" w:rsidRDefault="00451558">
      <w:pPr>
        <w:spacing w:before="4" w:after="0" w:line="240" w:lineRule="exact"/>
        <w:rPr>
          <w:sz w:val="24"/>
          <w:szCs w:val="24"/>
        </w:rPr>
      </w:pPr>
    </w:p>
    <w:p w:rsidR="00451558" w:rsidRDefault="002A396C">
      <w:pPr>
        <w:spacing w:before="37" w:after="0" w:line="240" w:lineRule="auto"/>
        <w:ind w:left="106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323D47"/>
          <w:spacing w:val="1"/>
          <w:sz w:val="21"/>
          <w:szCs w:val="21"/>
        </w:rPr>
        <w:t>Q1</w:t>
      </w:r>
      <w:r>
        <w:rPr>
          <w:rFonts w:ascii="Arial" w:eastAsia="Arial" w:hAnsi="Arial" w:cs="Arial"/>
          <w:b/>
          <w:bCs/>
          <w:color w:val="323D47"/>
          <w:sz w:val="21"/>
          <w:szCs w:val="21"/>
        </w:rPr>
        <w:t>7</w:t>
      </w:r>
      <w:r>
        <w:rPr>
          <w:rFonts w:ascii="Arial" w:eastAsia="Arial" w:hAnsi="Arial" w:cs="Arial"/>
          <w:b/>
          <w:bCs/>
          <w:color w:val="323D47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323D47"/>
          <w:spacing w:val="1"/>
          <w:w w:val="101"/>
          <w:sz w:val="21"/>
          <w:szCs w:val="21"/>
        </w:rPr>
        <w:t>Addres</w:t>
      </w:r>
      <w:r>
        <w:rPr>
          <w:rFonts w:ascii="Arial" w:eastAsia="Arial" w:hAnsi="Arial" w:cs="Arial"/>
          <w:color w:val="323D47"/>
          <w:w w:val="101"/>
          <w:sz w:val="21"/>
          <w:szCs w:val="21"/>
        </w:rPr>
        <w:t>s</w:t>
      </w:r>
    </w:p>
    <w:p w:rsidR="00451558" w:rsidRDefault="00451558">
      <w:pPr>
        <w:spacing w:before="3" w:after="0" w:line="260" w:lineRule="exact"/>
        <w:rPr>
          <w:sz w:val="26"/>
          <w:szCs w:val="26"/>
        </w:rPr>
      </w:pPr>
    </w:p>
    <w:sectPr w:rsidR="00451558">
      <w:pgSz w:w="12240" w:h="15840"/>
      <w:pgMar w:top="660" w:right="1720" w:bottom="700" w:left="460" w:header="445" w:footer="5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5E3" w:rsidRDefault="00DB55E3">
      <w:pPr>
        <w:spacing w:after="0" w:line="240" w:lineRule="auto"/>
      </w:pPr>
      <w:r>
        <w:separator/>
      </w:r>
    </w:p>
  </w:endnote>
  <w:endnote w:type="continuationSeparator" w:id="0">
    <w:p w:rsidR="00DB55E3" w:rsidRDefault="00DB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08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9065895</wp:posOffset>
              </wp:positionV>
              <wp:extent cx="7047230" cy="1270"/>
              <wp:effectExtent l="6985" t="7620" r="13335" b="1016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14277"/>
                        <a:chExt cx="11098" cy="2"/>
                      </a:xfrm>
                    </wpg:grpSpPr>
                    <wps:wsp>
                      <wps:cNvPr id="62" name="Freeform 62"/>
                      <wps:cNvSpPr>
                        <a:spLocks/>
                      </wps:cNvSpPr>
                      <wps:spPr bwMode="auto">
                        <a:xfrm>
                          <a:off x="566" y="14277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7FE2B7" id="Group 61" o:spid="_x0000_s1026" style="position:absolute;margin-left:28.3pt;margin-top:713.85pt;width:554.9pt;height:.1pt;z-index:-3472;mso-position-horizontal-relative:page;mso-position-vertical-relative:page" coordorigin="566,142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">
              <v:shape id="Freeform 62" o:spid="_x0000_s1027" style="position:absolute;left:566;top:142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09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7" type="#_x0000_t202" style="position:absolute;margin-left:290pt;margin-top:755.25pt;width:31.95pt;height:14pt;z-index:-34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NntAIAALE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26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9065895</wp:posOffset>
              </wp:positionV>
              <wp:extent cx="7047230" cy="1270"/>
              <wp:effectExtent l="6985" t="7620" r="13335" b="1016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14277"/>
                        <a:chExt cx="11098" cy="2"/>
                      </a:xfrm>
                    </wpg:grpSpPr>
                    <wps:wsp>
                      <wps:cNvPr id="29" name="Freeform 29"/>
                      <wps:cNvSpPr>
                        <a:spLocks/>
                      </wps:cNvSpPr>
                      <wps:spPr bwMode="auto">
                        <a:xfrm>
                          <a:off x="566" y="14277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2C1C14" id="Group 28" o:spid="_x0000_s1026" style="position:absolute;margin-left:28.3pt;margin-top:713.85pt;width:554.9pt;height:.1pt;z-index:-3454;mso-position-horizontal-relative:page;mso-position-vertical-relative:page" coordorigin="566,142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">
              <v:shape id="Freeform 29" o:spid="_x0000_s1027" style="position:absolute;left:566;top:142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27" behindDoc="1" locked="0" layoutInCell="1" allowOverlap="1">
              <wp:simplePos x="0" y="0"/>
              <wp:positionH relativeFrom="page">
                <wp:posOffset>3640455</wp:posOffset>
              </wp:positionH>
              <wp:positionV relativeFrom="page">
                <wp:posOffset>9591675</wp:posOffset>
              </wp:positionV>
              <wp:extent cx="490855" cy="177800"/>
              <wp:effectExtent l="1905" t="0" r="254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9" type="#_x0000_t202" style="position:absolute;margin-left:286.65pt;margin-top:755.25pt;width:38.65pt;height:14pt;z-index:-3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bzUtQIAALI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0</w:t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28" behindDoc="1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9079865</wp:posOffset>
              </wp:positionV>
              <wp:extent cx="7058025" cy="30480"/>
              <wp:effectExtent l="1905" t="2540" r="7620" b="508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8025" cy="30480"/>
                        <a:chOff x="558" y="14299"/>
                        <a:chExt cx="11115" cy="48"/>
                      </a:xfrm>
                    </wpg:grpSpPr>
                    <wpg:grpSp>
                      <wpg:cNvPr id="23" name="Group 25"/>
                      <wpg:cNvGrpSpPr>
                        <a:grpSpLocks/>
                      </wpg:cNvGrpSpPr>
                      <wpg:grpSpPr bwMode="auto">
                        <a:xfrm>
                          <a:off x="566" y="14308"/>
                          <a:ext cx="11098" cy="2"/>
                          <a:chOff x="566" y="14308"/>
                          <a:chExt cx="11098" cy="2"/>
                        </a:xfrm>
                      </wpg:grpSpPr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566" y="143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" name="Group 23"/>
                      <wpg:cNvGrpSpPr>
                        <a:grpSpLocks/>
                      </wpg:cNvGrpSpPr>
                      <wpg:grpSpPr bwMode="auto">
                        <a:xfrm>
                          <a:off x="566" y="14339"/>
                          <a:ext cx="11098" cy="2"/>
                          <a:chOff x="566" y="14339"/>
                          <a:chExt cx="11098" cy="2"/>
                        </a:xfrm>
                      </wpg:grpSpPr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566" y="143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8774E2" id="Group 22" o:spid="_x0000_s1026" style="position:absolute;margin-left:27.9pt;margin-top:714.95pt;width:555.75pt;height:2.4pt;z-index:-3452;mso-position-horizontal-relative:page;mso-position-vertical-relative:page" coordorigin="558,14299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">
              <v:group id="Group 25" o:spid="_x0000_s1027" style="position:absolute;left:566;top:14308;width:11098;height:2" coordorigin="566,1430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shape id="Freeform 26" o:spid="_x0000_s1028" style="position:absolute;left:566;top:143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</v:group>
              <v:group id="Group 23" o:spid="_x0000_s1029" style="position:absolute;left:566;top:14339;width:11098;height:2" coordorigin="566,14339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<v:shape id="Freeform 24" o:spid="_x0000_s1030" style="position:absolute;left:566;top:143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29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9330055</wp:posOffset>
              </wp:positionV>
              <wp:extent cx="488315" cy="172085"/>
              <wp:effectExtent l="3810" t="0" r="3175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6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1"/>
                              <w:sz w:val="23"/>
                              <w:szCs w:val="23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-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0" type="#_x0000_t202" style="position:absolute;margin-left:27.3pt;margin-top:734.65pt;width:38.45pt;height:13.55pt;z-index:-3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7TsQIAALI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" filled="f" stroked="f">
              <v:textbox inset="0,0,0,0">
                <w:txbxContent>
                  <w:p w:rsidR="003377ED" w:rsidRDefault="003377ED">
                    <w:pPr>
                      <w:spacing w:after="0" w:line="256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6A777E"/>
                        <w:spacing w:val="1"/>
                        <w:sz w:val="23"/>
                        <w:szCs w:val="23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6A777E"/>
                        <w:spacing w:val="-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30" behindDoc="1" locked="0" layoutInCell="1" allowOverlap="1">
              <wp:simplePos x="0" y="0"/>
              <wp:positionH relativeFrom="page">
                <wp:posOffset>3646170</wp:posOffset>
              </wp:positionH>
              <wp:positionV relativeFrom="page">
                <wp:posOffset>9591675</wp:posOffset>
              </wp:positionV>
              <wp:extent cx="479425" cy="177800"/>
              <wp:effectExtent l="0" t="0" r="0" b="317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7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0" o:spid="_x0000_s1041" type="#_x0000_t202" style="position:absolute;margin-left:287.1pt;margin-top:755.25pt;width:37.75pt;height:14pt;z-index:-34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-17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31" behindDoc="1" locked="0" layoutInCell="1" allowOverlap="1">
              <wp:simplePos x="0" y="0"/>
              <wp:positionH relativeFrom="page">
                <wp:posOffset>3653790</wp:posOffset>
              </wp:positionH>
              <wp:positionV relativeFrom="page">
                <wp:posOffset>9588500</wp:posOffset>
              </wp:positionV>
              <wp:extent cx="499110" cy="18415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75" w:lineRule="exact"/>
                            <w:ind w:left="20" w:right="-58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z w:val="25"/>
                              <w:szCs w:val="25"/>
                            </w:rPr>
                            <w:t>12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pacing w:val="10"/>
                              <w:sz w:val="25"/>
                              <w:szCs w:val="2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w w:val="119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pacing w:val="-6"/>
                              <w:w w:val="119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w w:val="119"/>
                              <w:sz w:val="25"/>
                              <w:szCs w:val="25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2" type="#_x0000_t202" style="position:absolute;margin-left:287.7pt;margin-top:755pt;width:39.3pt;height:14.5pt;z-index:-3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" filled="f" stroked="f">
              <v:textbox inset="0,0,0,0">
                <w:txbxContent>
                  <w:p w:rsidR="003377ED" w:rsidRDefault="003377ED">
                    <w:pPr>
                      <w:spacing w:after="0" w:line="275" w:lineRule="exact"/>
                      <w:ind w:left="20" w:right="-58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50505"/>
                        <w:sz w:val="25"/>
                        <w:szCs w:val="25"/>
                      </w:rPr>
                      <w:t>12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spacing w:val="10"/>
                        <w:sz w:val="25"/>
                        <w:szCs w:val="2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w w:val="119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pacing w:val="-6"/>
                        <w:w w:val="11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w w:val="119"/>
                        <w:sz w:val="25"/>
                        <w:szCs w:val="25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3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285.65pt;margin-top:755.25pt;width:39.65pt;height:14pt;z-index:-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I7/Piy0AgAA&#10;sg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38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8" type="#_x0000_t202" style="position:absolute;margin-left:285.65pt;margin-top:755.25pt;width:39.65pt;height:14pt;z-index:-34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fHtAIAALI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InZZ8e0AgAA&#10;sg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39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8724265</wp:posOffset>
              </wp:positionV>
              <wp:extent cx="7047230" cy="1270"/>
              <wp:effectExtent l="6985" t="8890" r="13335" b="889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13739"/>
                        <a:chExt cx="11098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566" y="13739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5B70E6E" id="Group 9" o:spid="_x0000_s1026" style="position:absolute;margin-left:28.3pt;margin-top:686.95pt;width:554.9pt;height:.1pt;z-index:-3441;mso-position-horizontal-relative:page;mso-position-vertical-relative:page" coordorigin="566,13739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">
              <v:shape id="Freeform 10" o:spid="_x0000_s1027" style="position:absolute;left:566;top:137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40" behindDoc="1" locked="0" layoutInCell="1" allowOverlap="1">
              <wp:simplePos x="0" y="0"/>
              <wp:positionH relativeFrom="page">
                <wp:posOffset>3640455</wp:posOffset>
              </wp:positionH>
              <wp:positionV relativeFrom="page">
                <wp:posOffset>9591675</wp:posOffset>
              </wp:positionV>
              <wp:extent cx="490855" cy="177800"/>
              <wp:effectExtent l="1905" t="0" r="254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9" type="#_x0000_t202" style="position:absolute;margin-left:286.65pt;margin-top:755.25pt;width:38.65pt;height:14pt;z-index:-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/O6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1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0" type="#_x0000_t202" style="position:absolute;margin-left:285.65pt;margin-top:755.25pt;width:39.65pt;height:14pt;z-index:-34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NgP++y0AgAA&#10;sA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2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1" type="#_x0000_t202" style="position:absolute;margin-left:285.65pt;margin-top:755.25pt;width:39.65pt;height:14pt;z-index:-3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47NtAIAALA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D3Ljs20AgAA&#10;sA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3" behindDoc="1" locked="0" layoutInCell="1" allowOverlap="1">
              <wp:simplePos x="0" y="0"/>
              <wp:positionH relativeFrom="page">
                <wp:posOffset>3644900</wp:posOffset>
              </wp:positionH>
              <wp:positionV relativeFrom="page">
                <wp:posOffset>9598025</wp:posOffset>
              </wp:positionV>
              <wp:extent cx="496570" cy="171450"/>
              <wp:effectExtent l="0" t="0" r="190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57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5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50505"/>
                              <w:sz w:val="23"/>
                              <w:szCs w:val="23"/>
                            </w:rPr>
                            <w:t>31</w:t>
                          </w:r>
                          <w:r>
                            <w:rPr>
                              <w:rFonts w:ascii="Arial" w:eastAsia="Arial" w:hAnsi="Arial" w:cs="Arial"/>
                              <w:color w:val="050505"/>
                              <w:spacing w:val="-1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w w:val="117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pacing w:val="-1"/>
                              <w:w w:val="117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50505"/>
                              <w:w w:val="117"/>
                              <w:sz w:val="23"/>
                              <w:szCs w:val="23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2" type="#_x0000_t202" style="position:absolute;margin-left:287pt;margin-top:755.75pt;width:39.1pt;height:13.5pt;z-index:-34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2VDsgIAALA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" filled="f" stroked="f">
              <v:textbox inset="0,0,0,0">
                <w:txbxContent>
                  <w:p w:rsidR="003377ED" w:rsidRDefault="003377ED">
                    <w:pPr>
                      <w:spacing w:after="0" w:line="255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050505"/>
                        <w:sz w:val="23"/>
                        <w:szCs w:val="23"/>
                      </w:rPr>
                      <w:t>31</w:t>
                    </w:r>
                    <w:r>
                      <w:rPr>
                        <w:rFonts w:ascii="Arial" w:eastAsia="Arial" w:hAnsi="Arial" w:cs="Arial"/>
                        <w:color w:val="050505"/>
                        <w:spacing w:val="-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w w:val="117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pacing w:val="-1"/>
                        <w:w w:val="11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50505"/>
                        <w:w w:val="117"/>
                        <w:sz w:val="23"/>
                        <w:szCs w:val="23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4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3" type="#_x0000_t202" style="position:absolute;margin-left:285.65pt;margin-top:755.25pt;width:39.65pt;height:14pt;z-index:-34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WPtAIAALA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PdCZY+0AgAA&#10;sA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10" behindDoc="1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9079865</wp:posOffset>
              </wp:positionV>
              <wp:extent cx="7058025" cy="30480"/>
              <wp:effectExtent l="1905" t="2540" r="7620" b="5080"/>
              <wp:wrapNone/>
              <wp:docPr id="5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8025" cy="30480"/>
                        <a:chOff x="558" y="14299"/>
                        <a:chExt cx="11115" cy="48"/>
                      </a:xfrm>
                    </wpg:grpSpPr>
                    <wpg:grpSp>
                      <wpg:cNvPr id="56" name="Group 58"/>
                      <wpg:cNvGrpSpPr>
                        <a:grpSpLocks/>
                      </wpg:cNvGrpSpPr>
                      <wpg:grpSpPr bwMode="auto">
                        <a:xfrm>
                          <a:off x="566" y="14308"/>
                          <a:ext cx="11098" cy="2"/>
                          <a:chOff x="566" y="14308"/>
                          <a:chExt cx="11098" cy="2"/>
                        </a:xfrm>
                      </wpg:grpSpPr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566" y="143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56"/>
                      <wpg:cNvGrpSpPr>
                        <a:grpSpLocks/>
                      </wpg:cNvGrpSpPr>
                      <wpg:grpSpPr bwMode="auto">
                        <a:xfrm>
                          <a:off x="566" y="14339"/>
                          <a:ext cx="11098" cy="2"/>
                          <a:chOff x="566" y="14339"/>
                          <a:chExt cx="11098" cy="2"/>
                        </a:xfrm>
                      </wpg:grpSpPr>
                      <wps:wsp>
                        <wps:cNvPr id="59" name="Freeform 57"/>
                        <wps:cNvSpPr>
                          <a:spLocks/>
                        </wps:cNvSpPr>
                        <wps:spPr bwMode="auto">
                          <a:xfrm>
                            <a:off x="566" y="143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873706" id="Group 55" o:spid="_x0000_s1026" style="position:absolute;margin-left:27.9pt;margin-top:714.95pt;width:555.75pt;height:2.4pt;z-index:-3470;mso-position-horizontal-relative:page;mso-position-vertical-relative:page" coordorigin="558,14299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">
              <v:group id="Group 58" o:spid="_x0000_s1027" style="position:absolute;left:566;top:14308;width:11098;height:2" coordorigin="566,1430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Freeform 59" o:spid="_x0000_s1028" style="position:absolute;left:566;top:143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</v:group>
              <v:group id="Group 56" o:spid="_x0000_s1029" style="position:absolute;left:566;top:14339;width:11098;height:2" coordorigin="566,14339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shape id="Freeform 57" o:spid="_x0000_s1030" style="position:absolute;left:566;top:143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11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9330055</wp:posOffset>
              </wp:positionV>
              <wp:extent cx="488315" cy="172085"/>
              <wp:effectExtent l="3810" t="0" r="3175" b="381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6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1"/>
                              <w:sz w:val="23"/>
                              <w:szCs w:val="23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-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8" type="#_x0000_t202" style="position:absolute;margin-left:27.3pt;margin-top:734.65pt;width:38.45pt;height:13.55pt;z-index:-34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LZ1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gRbEF9hl6l4Hbfg6MeYR/6bLmq/k6UXxXiYt0QvqM3UoqhoaSC/Hxz0z27&#10;OuEoA7IdPogK4pC9FhZorGVnigflQIAOfXo89cbkUsJmGMeXfoRRCUf+MvDi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" filled="f" stroked="f">
              <v:textbox inset="0,0,0,0">
                <w:txbxContent>
                  <w:p w:rsidR="003377ED" w:rsidRDefault="003377ED">
                    <w:pPr>
                      <w:spacing w:after="0" w:line="256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6A777E"/>
                        <w:spacing w:val="1"/>
                        <w:sz w:val="23"/>
                        <w:szCs w:val="23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6A777E"/>
                        <w:spacing w:val="-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12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2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53" o:spid="_x0000_s1029" type="#_x0000_t202" style="position:absolute;margin-left:290pt;margin-top:755.25pt;width:31.95pt;height:14pt;z-index:-34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2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5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4" type="#_x0000_t202" style="position:absolute;margin-left:285.65pt;margin-top:755.25pt;width:39.65pt;height:14pt;z-index:-34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6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285.65pt;margin-top:755.25pt;width:39.65pt;height:14pt;z-index:-3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47" behindDoc="1" locked="0" layoutInCell="1" allowOverlap="1">
              <wp:simplePos x="0" y="0"/>
              <wp:positionH relativeFrom="page">
                <wp:posOffset>3627755</wp:posOffset>
              </wp:positionH>
              <wp:positionV relativeFrom="page">
                <wp:posOffset>9591675</wp:posOffset>
              </wp:positionV>
              <wp:extent cx="503555" cy="177800"/>
              <wp:effectExtent l="0" t="0" r="2540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4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8BA">
                            <w:rPr>
                              <w:rFonts w:ascii="Arial" w:eastAsia="Arial" w:hAnsi="Arial" w:cs="Arial"/>
                              <w:noProof/>
                              <w:sz w:val="24"/>
                              <w:szCs w:val="24"/>
                            </w:rPr>
                            <w:t>67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style="position:absolute;margin-left:285.65pt;margin-top:755.25pt;width:39.65pt;height:14pt;z-index:-34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4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8BA">
                      <w:rPr>
                        <w:rFonts w:ascii="Arial" w:eastAsia="Arial" w:hAnsi="Arial" w:cs="Arial"/>
                        <w:noProof/>
                        <w:sz w:val="24"/>
                        <w:szCs w:val="24"/>
                      </w:rPr>
                      <w:t>67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13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9593580</wp:posOffset>
              </wp:positionV>
              <wp:extent cx="405765" cy="177800"/>
              <wp:effectExtent l="4445" t="1905" r="0" b="127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pacing w:val="4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pacing w:val="19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w w:val="112"/>
                              <w:sz w:val="24"/>
                              <w:szCs w:val="24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0" type="#_x0000_t202" style="position:absolute;margin-left:290.6pt;margin-top:755.4pt;width:31.95pt;height:14pt;z-index:-3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50505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spacing w:val="4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pacing w:val="1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w w:val="112"/>
                        <w:sz w:val="24"/>
                        <w:szCs w:val="24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14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9065895</wp:posOffset>
              </wp:positionV>
              <wp:extent cx="7047230" cy="1270"/>
              <wp:effectExtent l="6985" t="7620" r="13335" b="1016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14277"/>
                        <a:chExt cx="11098" cy="2"/>
                      </a:xfrm>
                    </wpg:grpSpPr>
                    <wps:wsp>
                      <wps:cNvPr id="51" name="Freeform 51"/>
                      <wps:cNvSpPr>
                        <a:spLocks/>
                      </wps:cNvSpPr>
                      <wps:spPr bwMode="auto">
                        <a:xfrm>
                          <a:off x="566" y="14277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0483C8F" id="Group 50" o:spid="_x0000_s1026" style="position:absolute;margin-left:28.3pt;margin-top:713.85pt;width:554.9pt;height:.1pt;z-index:-3466;mso-position-horizontal-relative:page;mso-position-vertical-relative:page" coordorigin="566,142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">
              <v:shape id="Freeform 51" o:spid="_x0000_s1027" style="position:absolute;left:566;top:142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15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4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4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1" type="#_x0000_t202" style="position:absolute;margin-left:290pt;margin-top:755.25pt;width:31.95pt;height:14pt;z-index:-3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4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16" behindDoc="1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9079865</wp:posOffset>
              </wp:positionV>
              <wp:extent cx="7058025" cy="30480"/>
              <wp:effectExtent l="1905" t="2540" r="7620" b="508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8025" cy="30480"/>
                        <a:chOff x="558" y="14299"/>
                        <a:chExt cx="11115" cy="48"/>
                      </a:xfrm>
                    </wpg:grpSpPr>
                    <wpg:grpSp>
                      <wpg:cNvPr id="45" name="Group 47"/>
                      <wpg:cNvGrpSpPr>
                        <a:grpSpLocks/>
                      </wpg:cNvGrpSpPr>
                      <wpg:grpSpPr bwMode="auto">
                        <a:xfrm>
                          <a:off x="566" y="14308"/>
                          <a:ext cx="11098" cy="2"/>
                          <a:chOff x="566" y="14308"/>
                          <a:chExt cx="11098" cy="2"/>
                        </a:xfrm>
                      </wpg:grpSpPr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566" y="143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5"/>
                      <wpg:cNvGrpSpPr>
                        <a:grpSpLocks/>
                      </wpg:cNvGrpSpPr>
                      <wpg:grpSpPr bwMode="auto">
                        <a:xfrm>
                          <a:off x="566" y="14339"/>
                          <a:ext cx="11098" cy="2"/>
                          <a:chOff x="566" y="14339"/>
                          <a:chExt cx="11098" cy="2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566" y="143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349C577" id="Group 44" o:spid="_x0000_s1026" style="position:absolute;margin-left:27.9pt;margin-top:714.95pt;width:555.75pt;height:2.4pt;z-index:-3464;mso-position-horizontal-relative:page;mso-position-vertical-relative:page" coordorigin="558,14299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">
              <v:group id="Group 47" o:spid="_x0000_s1027" style="position:absolute;left:566;top:14308;width:11098;height:2" coordorigin="566,1430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48" o:spid="_x0000_s1028" style="position:absolute;left:566;top:143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" path="m,l11098,e" filled="f" strokecolor="#eceded" strokeweight=".30639mm">
                  <v:path arrowok="t" o:connecttype="custom" o:connectlocs="0,0;11098,0" o:connectangles="0,0"/>
                </v:shape>
              </v:group>
              <v:group id="Group 45" o:spid="_x0000_s1029" style="position:absolute;left:566;top:14339;width:11098;height:2" coordorigin="566,14339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<v:shape id="Freeform 46" o:spid="_x0000_s1030" style="position:absolute;left:566;top:143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" path="m,l11098,e" filled="f" strokecolor="#eceded" strokeweight=".30639mm">
                  <v:path arrowok="t" o:connecttype="custom" o:connectlocs="0,0;1109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17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9330055</wp:posOffset>
              </wp:positionV>
              <wp:extent cx="488315" cy="172085"/>
              <wp:effectExtent l="3810" t="0" r="3175" b="381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6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1"/>
                              <w:sz w:val="23"/>
                              <w:szCs w:val="23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-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2" type="#_x0000_t202" style="position:absolute;margin-left:27.3pt;margin-top:734.65pt;width:38.45pt;height:13.55pt;z-index:-34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0lsQ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" filled="f" stroked="f">
              <v:textbox inset="0,0,0,0">
                <w:txbxContent>
                  <w:p w:rsidR="003377ED" w:rsidRDefault="003377ED">
                    <w:pPr>
                      <w:spacing w:after="0" w:line="256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6A777E"/>
                        <w:spacing w:val="1"/>
                        <w:sz w:val="23"/>
                        <w:szCs w:val="23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6A777E"/>
                        <w:spacing w:val="-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18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5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42" o:spid="_x0000_s1033" type="#_x0000_t202" style="position:absolute;margin-left:290pt;margin-top:755.25pt;width:31.95pt;height:14pt;z-index:-34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ZFtQIAALE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5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19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9593580</wp:posOffset>
              </wp:positionV>
              <wp:extent cx="415290" cy="177800"/>
              <wp:effectExtent l="0" t="1905" r="0" b="127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pacing w:val="18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pacing w:val="19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w w:val="112"/>
                              <w:sz w:val="24"/>
                              <w:szCs w:val="24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margin-left:289.9pt;margin-top:755.4pt;width:32.7pt;height:14pt;z-index:-34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50505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spacing w:val="18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pacing w:val="1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w w:val="112"/>
                        <w:sz w:val="24"/>
                        <w:szCs w:val="24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20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9065895</wp:posOffset>
              </wp:positionV>
              <wp:extent cx="7047230" cy="1270"/>
              <wp:effectExtent l="6985" t="7620" r="13335" b="10160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14277"/>
                        <a:chExt cx="11098" cy="2"/>
                      </a:xfrm>
                    </wpg:grpSpPr>
                    <wps:wsp>
                      <wps:cNvPr id="40" name="Freeform 40"/>
                      <wps:cNvSpPr>
                        <a:spLocks/>
                      </wps:cNvSpPr>
                      <wps:spPr bwMode="auto">
                        <a:xfrm>
                          <a:off x="566" y="14277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66FA1A8" id="Group 39" o:spid="_x0000_s1026" style="position:absolute;margin-left:28.3pt;margin-top:713.85pt;width:554.9pt;height:.1pt;z-index:-3460;mso-position-horizontal-relative:page;mso-position-vertical-relative:page" coordorigin="566,14277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">
              <v:shape id="Freeform 40" o:spid="_x0000_s1027" style="position:absolute;left:566;top:14277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21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5" type="#_x0000_t202" style="position:absolute;margin-left:290pt;margin-top:755.25pt;width:31.95pt;height:14pt;z-index:-34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22" behindDoc="1" locked="0" layoutInCell="1" allowOverlap="1">
              <wp:simplePos x="0" y="0"/>
              <wp:positionH relativeFrom="page">
                <wp:posOffset>354330</wp:posOffset>
              </wp:positionH>
              <wp:positionV relativeFrom="page">
                <wp:posOffset>9079865</wp:posOffset>
              </wp:positionV>
              <wp:extent cx="7058025" cy="30480"/>
              <wp:effectExtent l="1905" t="2540" r="7620" b="5080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8025" cy="30480"/>
                        <a:chOff x="558" y="14299"/>
                        <a:chExt cx="11115" cy="48"/>
                      </a:xfrm>
                    </wpg:grpSpPr>
                    <wpg:grpSp>
                      <wpg:cNvPr id="34" name="Group 36"/>
                      <wpg:cNvGrpSpPr>
                        <a:grpSpLocks/>
                      </wpg:cNvGrpSpPr>
                      <wpg:grpSpPr bwMode="auto">
                        <a:xfrm>
                          <a:off x="566" y="14308"/>
                          <a:ext cx="11098" cy="2"/>
                          <a:chOff x="566" y="14308"/>
                          <a:chExt cx="11098" cy="2"/>
                        </a:xfrm>
                      </wpg:grpSpPr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566" y="14308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6" name="Group 34"/>
                      <wpg:cNvGrpSpPr>
                        <a:grpSpLocks/>
                      </wpg:cNvGrpSpPr>
                      <wpg:grpSpPr bwMode="auto">
                        <a:xfrm>
                          <a:off x="566" y="14339"/>
                          <a:ext cx="11098" cy="2"/>
                          <a:chOff x="566" y="14339"/>
                          <a:chExt cx="11098" cy="2"/>
                        </a:xfrm>
                      </wpg:grpSpPr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566" y="14339"/>
                            <a:ext cx="11098" cy="2"/>
                          </a:xfrm>
                          <a:custGeom>
                            <a:avLst/>
                            <a:gdLst>
                              <a:gd name="T0" fmla="+- 0 566 566"/>
                              <a:gd name="T1" fmla="*/ T0 w 11098"/>
                              <a:gd name="T2" fmla="+- 0 11664 566"/>
                              <a:gd name="T3" fmla="*/ T2 w 110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98">
                                <a:moveTo>
                                  <a:pt x="0" y="0"/>
                                </a:moveTo>
                                <a:lnTo>
                                  <a:pt x="11098" y="0"/>
                                </a:lnTo>
                              </a:path>
                            </a:pathLst>
                          </a:custGeom>
                          <a:noFill/>
                          <a:ln w="11030">
                            <a:solidFill>
                              <a:srgbClr val="ECED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13D516" id="Group 33" o:spid="_x0000_s1026" style="position:absolute;margin-left:27.9pt;margin-top:714.95pt;width:555.75pt;height:2.4pt;z-index:-3458;mso-position-horizontal-relative:page;mso-position-vertical-relative:page" coordorigin="558,14299" coordsize="11115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">
              <v:group id="Group 36" o:spid="_x0000_s1027" style="position:absolute;left:566;top:14308;width:11098;height:2" coordorigin="566,14308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reeform 37" o:spid="_x0000_s1028" style="position:absolute;left:566;top:14308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</v:group>
              <v:group id="Group 34" o:spid="_x0000_s1029" style="position:absolute;left:566;top:14339;width:11098;height:2" coordorigin="566,14339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shape id="Freeform 35" o:spid="_x0000_s1030" style="position:absolute;left:566;top:14339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" path="m,l11098,e" filled="f" strokecolor="#eceded" strokeweight=".30639mm">
                  <v:path arrowok="t" o:connecttype="custom" o:connectlocs="0,0;11098,0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23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9330055</wp:posOffset>
              </wp:positionV>
              <wp:extent cx="488315" cy="172085"/>
              <wp:effectExtent l="3810" t="0" r="3175" b="381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31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6" w:lineRule="exact"/>
                            <w:ind w:left="20" w:right="-55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1"/>
                              <w:sz w:val="23"/>
                              <w:szCs w:val="23"/>
                            </w:rPr>
                            <w:t>Pag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pacing w:val="-4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6A777E"/>
                              <w:sz w:val="23"/>
                              <w:szCs w:val="23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6" type="#_x0000_t202" style="position:absolute;margin-left:27.3pt;margin-top:734.65pt;width:38.45pt;height:13.55pt;z-index:-3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jA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" filled="f" stroked="f">
              <v:textbox inset="0,0,0,0">
                <w:txbxContent>
                  <w:p w:rsidR="003377ED" w:rsidRDefault="003377ED">
                    <w:pPr>
                      <w:spacing w:after="0" w:line="256" w:lineRule="exact"/>
                      <w:ind w:left="20" w:right="-55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6A777E"/>
                        <w:spacing w:val="1"/>
                        <w:sz w:val="23"/>
                        <w:szCs w:val="23"/>
                      </w:rPr>
                      <w:t>Pag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6A777E"/>
                        <w:spacing w:val="-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6A777E"/>
                        <w:sz w:val="23"/>
                        <w:szCs w:val="23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24" behindDoc="1" locked="0" layoutInCell="1" allowOverlap="1">
              <wp:simplePos x="0" y="0"/>
              <wp:positionH relativeFrom="page">
                <wp:posOffset>3683000</wp:posOffset>
              </wp:positionH>
              <wp:positionV relativeFrom="page">
                <wp:posOffset>9591675</wp:posOffset>
              </wp:positionV>
              <wp:extent cx="405765" cy="177800"/>
              <wp:effectExtent l="0" t="0" r="0" b="317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8 /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24"/>
                              <w:szCs w:val="24"/>
                            </w:rPr>
                            <w:t>6</w:t>
                          </w:r>
                          <w:r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31" o:spid="_x0000_s1037" type="#_x0000_t202" style="position:absolute;margin-left:290pt;margin-top:755.25pt;width:31.95pt;height:14pt;z-index:-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8 /</w:t>
                    </w:r>
                    <w:r>
                      <w:rPr>
                        <w:rFonts w:ascii="Arial" w:eastAsia="Arial" w:hAnsi="Arial" w:cs="Arial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24"/>
                        <w:szCs w:val="24"/>
                      </w:rPr>
                      <w:t>6</w:t>
                    </w:r>
                    <w:r>
                      <w:rPr>
                        <w:rFonts w:ascii="Arial" w:eastAsia="Arial" w:hAnsi="Arial" w:cs="Arial"/>
                        <w:sz w:val="24"/>
                        <w:szCs w:val="24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25" behindDoc="1" locked="0" layoutInCell="1" allowOverlap="1">
              <wp:simplePos x="0" y="0"/>
              <wp:positionH relativeFrom="page">
                <wp:posOffset>3681730</wp:posOffset>
              </wp:positionH>
              <wp:positionV relativeFrom="page">
                <wp:posOffset>9593580</wp:posOffset>
              </wp:positionV>
              <wp:extent cx="415290" cy="177800"/>
              <wp:effectExtent l="0" t="1905" r="0" b="127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2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65" w:lineRule="exact"/>
                            <w:ind w:left="20" w:right="-56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z w:val="24"/>
                              <w:szCs w:val="24"/>
                            </w:rPr>
                            <w:t>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spacing w:val="17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50505"/>
                              <w:spacing w:val="19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50505"/>
                              <w:w w:val="112"/>
                              <w:sz w:val="24"/>
                              <w:szCs w:val="24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38" type="#_x0000_t202" style="position:absolute;margin-left:289.9pt;margin-top:755.4pt;width:32.7pt;height:14pt;z-index:-3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5W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" filled="f" stroked="f">
              <v:textbox inset="0,0,0,0">
                <w:txbxContent>
                  <w:p w:rsidR="003377ED" w:rsidRDefault="003377ED">
                    <w:pPr>
                      <w:spacing w:after="0" w:line="265" w:lineRule="exact"/>
                      <w:ind w:left="20" w:right="-56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50505"/>
                        <w:sz w:val="24"/>
                        <w:szCs w:val="24"/>
                      </w:rPr>
                      <w:t>9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spacing w:val="1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i/>
                        <w:color w:val="050505"/>
                        <w:spacing w:val="19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50505"/>
                        <w:w w:val="112"/>
                        <w:sz w:val="24"/>
                        <w:szCs w:val="24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5E3" w:rsidRDefault="00DB55E3">
      <w:pPr>
        <w:spacing w:after="0" w:line="240" w:lineRule="auto"/>
      </w:pPr>
      <w:r>
        <w:separator/>
      </w:r>
    </w:p>
  </w:footnote>
  <w:footnote w:type="continuationSeparator" w:id="0">
    <w:p w:rsidR="00DB55E3" w:rsidRDefault="00DB5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07" behindDoc="1" locked="0" layoutInCell="1" allowOverlap="1">
              <wp:simplePos x="0" y="0"/>
              <wp:positionH relativeFrom="page">
                <wp:posOffset>2855595</wp:posOffset>
              </wp:positionH>
              <wp:positionV relativeFrom="page">
                <wp:posOffset>269875</wp:posOffset>
              </wp:positionV>
              <wp:extent cx="2052320" cy="172085"/>
              <wp:effectExtent l="0" t="3175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3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5" w:lineRule="exact"/>
                            <w:ind w:left="20" w:right="-55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-A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Supp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rec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Surve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26" type="#_x0000_t202" style="position:absolute;margin-left:224.85pt;margin-top:21.25pt;width:161.6pt;height:13.55pt;z-index:-3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1orgIAAKs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" filled="f" stroked="f">
              <v:textbox inset="0,0,0,0">
                <w:txbxContent>
                  <w:p w:rsidR="003377ED" w:rsidRDefault="003377ED">
                    <w:pPr>
                      <w:spacing w:after="0" w:line="255" w:lineRule="exact"/>
                      <w:ind w:left="20" w:right="-55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Ca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-A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Supp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rec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Surve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3033" behindDoc="1" locked="0" layoutInCell="1" allowOverlap="1">
              <wp:simplePos x="0" y="0"/>
              <wp:positionH relativeFrom="page">
                <wp:posOffset>359410</wp:posOffset>
              </wp:positionH>
              <wp:positionV relativeFrom="page">
                <wp:posOffset>2243455</wp:posOffset>
              </wp:positionV>
              <wp:extent cx="7047230" cy="1270"/>
              <wp:effectExtent l="6985" t="14605" r="13335" b="1270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7230" cy="1270"/>
                        <a:chOff x="566" y="3533"/>
                        <a:chExt cx="11098" cy="2"/>
                      </a:xfrm>
                    </wpg:grpSpPr>
                    <wps:wsp>
                      <wps:cNvPr id="17" name="Freeform 17"/>
                      <wps:cNvSpPr>
                        <a:spLocks/>
                      </wps:cNvSpPr>
                      <wps:spPr bwMode="auto">
                        <a:xfrm>
                          <a:off x="566" y="3533"/>
                          <a:ext cx="11098" cy="2"/>
                        </a:xfrm>
                        <a:custGeom>
                          <a:avLst/>
                          <a:gdLst>
                            <a:gd name="T0" fmla="+- 0 566 566"/>
                            <a:gd name="T1" fmla="*/ T0 w 11098"/>
                            <a:gd name="T2" fmla="+- 0 11664 566"/>
                            <a:gd name="T3" fmla="*/ T2 w 1109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98">
                              <a:moveTo>
                                <a:pt x="0" y="0"/>
                              </a:moveTo>
                              <a:lnTo>
                                <a:pt x="11098" y="0"/>
                              </a:lnTo>
                            </a:path>
                          </a:pathLst>
                        </a:custGeom>
                        <a:noFill/>
                        <a:ln w="11030">
                          <a:solidFill>
                            <a:srgbClr val="ECEDE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8563F2" id="Group 16" o:spid="_x0000_s1026" style="position:absolute;margin-left:28.3pt;margin-top:176.65pt;width:554.9pt;height:.1pt;z-index:-3447;mso-position-horizontal-relative:page;mso-position-vertical-relative:page" coordorigin="566,3533" coordsize="110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">
              <v:shape id="Freeform 17" o:spid="_x0000_s1027" style="position:absolute;left:566;top:3533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" path="m,l11098,e" filled="f" strokecolor="#eceded" strokeweight=".30639mm">
                <v:path arrowok="t" o:connecttype="custom" o:connectlocs="0,0;11098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34" behindDoc="1" locked="0" layoutInCell="1" allowOverlap="1">
              <wp:simplePos x="0" y="0"/>
              <wp:positionH relativeFrom="page">
                <wp:posOffset>2855595</wp:posOffset>
              </wp:positionH>
              <wp:positionV relativeFrom="page">
                <wp:posOffset>269875</wp:posOffset>
              </wp:positionV>
              <wp:extent cx="2052320" cy="172085"/>
              <wp:effectExtent l="0" t="3175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3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5" w:lineRule="exact"/>
                            <w:ind w:left="20" w:right="-55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-A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Supp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rec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Surve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4" type="#_x0000_t202" style="position:absolute;margin-left:224.85pt;margin-top:21.25pt;width:161.6pt;height:13.55pt;z-index:-34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2HswIAALM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" filled="f" stroked="f">
              <v:textbox inset="0,0,0,0">
                <w:txbxContent>
                  <w:p w:rsidR="003377ED" w:rsidRDefault="003377ED">
                    <w:pPr>
                      <w:spacing w:after="0" w:line="255" w:lineRule="exact"/>
                      <w:ind w:left="20" w:right="-55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Ca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-A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Supp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rec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Surve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35" behindDoc="1" locked="0" layoutInCell="1" allowOverlap="1">
              <wp:simplePos x="0" y="0"/>
              <wp:positionH relativeFrom="page">
                <wp:posOffset>346710</wp:posOffset>
              </wp:positionH>
              <wp:positionV relativeFrom="page">
                <wp:posOffset>690245</wp:posOffset>
              </wp:positionV>
              <wp:extent cx="3168015" cy="161925"/>
              <wp:effectExtent l="3810" t="4445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01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39" w:lineRule="exact"/>
                            <w:ind w:left="20" w:right="-52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Q1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sz w:val="21"/>
                              <w:szCs w:val="21"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spacing w:val="-1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ft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6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rev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ew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Ca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-A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9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ns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ruc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ti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Gu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sz w:val="21"/>
                              <w:szCs w:val="21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w w:val="101"/>
                              <w:sz w:val="21"/>
                              <w:szCs w:val="21"/>
                            </w:rPr>
                            <w:t>f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spacing w:val="1"/>
                              <w:w w:val="101"/>
                              <w:sz w:val="21"/>
                              <w:szCs w:val="21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323D47"/>
                              <w:w w:val="101"/>
                              <w:sz w:val="21"/>
                              <w:szCs w:val="21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4" o:spid="_x0000_s1045" type="#_x0000_t202" style="position:absolute;margin-left:27.3pt;margin-top:54.35pt;width:249.45pt;height:12.75pt;z-index:-3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B4sQIAALM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" filled="f" stroked="f">
              <v:textbox inset="0,0,0,0">
                <w:txbxContent>
                  <w:p w:rsidR="003377ED" w:rsidRDefault="003377ED">
                    <w:pPr>
                      <w:spacing w:after="0" w:line="239" w:lineRule="exact"/>
                      <w:ind w:left="20" w:right="-52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spacing w:val="1"/>
                        <w:sz w:val="21"/>
                        <w:szCs w:val="21"/>
                      </w:rPr>
                      <w:t>Q1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sz w:val="21"/>
                        <w:szCs w:val="21"/>
                      </w:rPr>
                      <w:t>2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spacing w:val="-14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ft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6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rev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ew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1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Ca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-A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9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ns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ruc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ti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2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Gu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i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sz w:val="21"/>
                        <w:szCs w:val="21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323D47"/>
                        <w:sz w:val="21"/>
                        <w:szCs w:val="21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8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323D47"/>
                        <w:w w:val="101"/>
                        <w:sz w:val="21"/>
                        <w:szCs w:val="21"/>
                      </w:rPr>
                      <w:t>f</w:t>
                    </w:r>
                    <w:r>
                      <w:rPr>
                        <w:rFonts w:ascii="Arial" w:eastAsia="Arial" w:hAnsi="Arial" w:cs="Arial"/>
                        <w:color w:val="323D47"/>
                        <w:spacing w:val="1"/>
                        <w:w w:val="101"/>
                        <w:sz w:val="21"/>
                        <w:szCs w:val="21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323D47"/>
                        <w:w w:val="101"/>
                        <w:sz w:val="21"/>
                        <w:szCs w:val="21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3036" behindDoc="1" locked="0" layoutInCell="1" allowOverlap="1">
              <wp:simplePos x="0" y="0"/>
              <wp:positionH relativeFrom="page">
                <wp:posOffset>3938905</wp:posOffset>
              </wp:positionH>
              <wp:positionV relativeFrom="page">
                <wp:posOffset>706120</wp:posOffset>
              </wp:positionV>
              <wp:extent cx="262890" cy="142240"/>
              <wp:effectExtent l="0" t="127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40" w:lineRule="auto"/>
                            <w:ind w:left="20" w:right="-4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spacing w:val="1"/>
                              <w:w w:val="101"/>
                              <w:sz w:val="18"/>
                              <w:szCs w:val="18"/>
                            </w:rPr>
                            <w:t>Ye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spacing w:val="-5"/>
                              <w:w w:val="101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323D47"/>
                              <w:w w:val="101"/>
                              <w:sz w:val="18"/>
                              <w:szCs w:val="18"/>
                            </w:rPr>
                            <w:t>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3" o:spid="_x0000_s1046" type="#_x0000_t202" style="position:absolute;margin-left:310.15pt;margin-top:55.6pt;width:20.7pt;height:11.2pt;z-index:-34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" filled="f" stroked="f">
              <v:textbox inset="0,0,0,0">
                <w:txbxContent>
                  <w:p w:rsidR="003377ED" w:rsidRDefault="003377ED">
                    <w:pPr>
                      <w:spacing w:after="0" w:line="240" w:lineRule="auto"/>
                      <w:ind w:left="20" w:right="-48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spacing w:val="1"/>
                        <w:w w:val="101"/>
                        <w:sz w:val="18"/>
                        <w:szCs w:val="18"/>
                      </w:rPr>
                      <w:t>Ye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spacing w:val="-5"/>
                        <w:w w:val="101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323D47"/>
                        <w:w w:val="101"/>
                        <w:sz w:val="18"/>
                        <w:szCs w:val="18"/>
                      </w:rPr>
                      <w:t>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7ED" w:rsidRDefault="003377E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3037" behindDoc="1" locked="0" layoutInCell="1" allowOverlap="1">
              <wp:simplePos x="0" y="0"/>
              <wp:positionH relativeFrom="page">
                <wp:posOffset>2855595</wp:posOffset>
              </wp:positionH>
              <wp:positionV relativeFrom="page">
                <wp:posOffset>269875</wp:posOffset>
              </wp:positionV>
              <wp:extent cx="2052320" cy="172085"/>
              <wp:effectExtent l="0" t="3175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2320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377ED" w:rsidRDefault="003377ED">
                          <w:pPr>
                            <w:spacing w:after="0" w:line="255" w:lineRule="exact"/>
                            <w:ind w:left="20" w:right="-55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Ca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-A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6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Supp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li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7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rec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or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8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3"/>
                              <w:szCs w:val="23"/>
                            </w:rPr>
                            <w:t>Surve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7" type="#_x0000_t202" style="position:absolute;margin-left:224.85pt;margin-top:21.25pt;width:161.6pt;height:13.55pt;z-index:-34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1N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" filled="f" stroked="f">
              <v:textbox inset="0,0,0,0">
                <w:txbxContent>
                  <w:p w:rsidR="003377ED" w:rsidRDefault="003377ED">
                    <w:pPr>
                      <w:spacing w:after="0" w:line="255" w:lineRule="exact"/>
                      <w:ind w:left="20" w:right="-55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Ca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-A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Supp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li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rec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or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3"/>
                        <w:szCs w:val="23"/>
                      </w:rPr>
                      <w:t>Surve</w:t>
                    </w:r>
                    <w:r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558"/>
    <w:rsid w:val="000315F4"/>
    <w:rsid w:val="00053724"/>
    <w:rsid w:val="000775FC"/>
    <w:rsid w:val="00097F14"/>
    <w:rsid w:val="000A424A"/>
    <w:rsid w:val="000A593D"/>
    <w:rsid w:val="000B2213"/>
    <w:rsid w:val="00131D7B"/>
    <w:rsid w:val="001351A3"/>
    <w:rsid w:val="0013539D"/>
    <w:rsid w:val="001361C9"/>
    <w:rsid w:val="001479AD"/>
    <w:rsid w:val="00157CDD"/>
    <w:rsid w:val="0016477C"/>
    <w:rsid w:val="00171810"/>
    <w:rsid w:val="001C7E41"/>
    <w:rsid w:val="001E00AD"/>
    <w:rsid w:val="001E0E32"/>
    <w:rsid w:val="0020468F"/>
    <w:rsid w:val="00217AD3"/>
    <w:rsid w:val="00225F27"/>
    <w:rsid w:val="00253BFC"/>
    <w:rsid w:val="002932EF"/>
    <w:rsid w:val="00293CD7"/>
    <w:rsid w:val="002A396C"/>
    <w:rsid w:val="002A3D72"/>
    <w:rsid w:val="002B1245"/>
    <w:rsid w:val="002F25F8"/>
    <w:rsid w:val="00332E40"/>
    <w:rsid w:val="003377ED"/>
    <w:rsid w:val="00385D3D"/>
    <w:rsid w:val="003E27EC"/>
    <w:rsid w:val="003F18BA"/>
    <w:rsid w:val="003F76B2"/>
    <w:rsid w:val="004417D2"/>
    <w:rsid w:val="00451558"/>
    <w:rsid w:val="004A0B63"/>
    <w:rsid w:val="005215E1"/>
    <w:rsid w:val="005B4749"/>
    <w:rsid w:val="005E6397"/>
    <w:rsid w:val="005E6EB6"/>
    <w:rsid w:val="006072E8"/>
    <w:rsid w:val="00626F1C"/>
    <w:rsid w:val="006C5FB6"/>
    <w:rsid w:val="007103B4"/>
    <w:rsid w:val="00741A4B"/>
    <w:rsid w:val="007B77BB"/>
    <w:rsid w:val="008335FB"/>
    <w:rsid w:val="00876B23"/>
    <w:rsid w:val="00893DC7"/>
    <w:rsid w:val="008B13EE"/>
    <w:rsid w:val="008B1D7A"/>
    <w:rsid w:val="008B35E0"/>
    <w:rsid w:val="00903A20"/>
    <w:rsid w:val="00956213"/>
    <w:rsid w:val="0096418B"/>
    <w:rsid w:val="009A73E5"/>
    <w:rsid w:val="009C1A43"/>
    <w:rsid w:val="009C7F7B"/>
    <w:rsid w:val="00A213C1"/>
    <w:rsid w:val="00A37DEE"/>
    <w:rsid w:val="00A8056D"/>
    <w:rsid w:val="00AA1545"/>
    <w:rsid w:val="00AC291E"/>
    <w:rsid w:val="00AE19F3"/>
    <w:rsid w:val="00B01A8A"/>
    <w:rsid w:val="00B14993"/>
    <w:rsid w:val="00B809D2"/>
    <w:rsid w:val="00BD4B03"/>
    <w:rsid w:val="00C03DEE"/>
    <w:rsid w:val="00C11FC8"/>
    <w:rsid w:val="00C53EEC"/>
    <w:rsid w:val="00C8271E"/>
    <w:rsid w:val="00C94325"/>
    <w:rsid w:val="00CC05B2"/>
    <w:rsid w:val="00CF3819"/>
    <w:rsid w:val="00D563CE"/>
    <w:rsid w:val="00DA3CF2"/>
    <w:rsid w:val="00DA6687"/>
    <w:rsid w:val="00DB2E8E"/>
    <w:rsid w:val="00DB55E3"/>
    <w:rsid w:val="00DD65A4"/>
    <w:rsid w:val="00DE6F0F"/>
    <w:rsid w:val="00DF784F"/>
    <w:rsid w:val="00E036CA"/>
    <w:rsid w:val="00E431F0"/>
    <w:rsid w:val="00E43DB8"/>
    <w:rsid w:val="00E62BEC"/>
    <w:rsid w:val="00E64E1B"/>
    <w:rsid w:val="00E80481"/>
    <w:rsid w:val="00EC4B9C"/>
    <w:rsid w:val="00F00574"/>
    <w:rsid w:val="00F22424"/>
    <w:rsid w:val="00F4331E"/>
    <w:rsid w:val="00F544D1"/>
    <w:rsid w:val="00F56615"/>
    <w:rsid w:val="00FE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56D"/>
  </w:style>
  <w:style w:type="paragraph" w:styleId="Footer">
    <w:name w:val="footer"/>
    <w:basedOn w:val="Normal"/>
    <w:link w:val="FooterChar"/>
    <w:uiPriority w:val="99"/>
    <w:unhideWhenUsed/>
    <w:rsid w:val="00A8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56D"/>
  </w:style>
  <w:style w:type="paragraph" w:styleId="Footer">
    <w:name w:val="footer"/>
    <w:basedOn w:val="Normal"/>
    <w:link w:val="FooterChar"/>
    <w:uiPriority w:val="99"/>
    <w:unhideWhenUsed/>
    <w:rsid w:val="00A805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7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eader" Target="header1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6.xm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0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oter" Target="footer15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header" Target="header3.xml"/><Relationship Id="rId27" Type="http://schemas.openxmlformats.org/officeDocument/2006/relationships/footer" Target="footer18.xml"/><Relationship Id="rId30" Type="http://schemas.openxmlformats.org/officeDocument/2006/relationships/footer" Target="foot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122CF7FA</Template>
  <TotalTime>1</TotalTime>
  <Pages>68</Pages>
  <Words>17113</Words>
  <Characters>97549</Characters>
  <Application>Microsoft Office Word</Application>
  <DocSecurity>4</DocSecurity>
  <Lines>812</Lines>
  <Paragraphs>228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SurveyMonkey Analyze - Export</vt:lpstr>
    </vt:vector>
  </TitlesOfParts>
  <Company>Department of Rehabilitation</Company>
  <LinksUpToDate>false</LinksUpToDate>
  <CharactersWithSpaces>114434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SurveyMonkey Analyze - Export</dc:title>
  <dc:creator>Watson, Tina@DOR</dc:creator>
  <cp:lastModifiedBy>Johnson, Patrick L@DOR</cp:lastModifiedBy>
  <cp:revision>2</cp:revision>
  <dcterms:created xsi:type="dcterms:W3CDTF">2018-09-26T22:36:00Z</dcterms:created>
  <dcterms:modified xsi:type="dcterms:W3CDTF">2018-09-26T22:36:00Z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2018-09-17T00:00:00Z</vt:filetime>
  </property>
  <property fmtid="{D5CDD505-2E9C-101B-9397-08002B2CF9AE}" pid="3" name="LastSaved">
    <vt:filetime>2018-09-20T00:00:00Z</vt:filetime>
  </property>
</Properties>
</file>